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4166A" w14:textId="51FFB7C6" w:rsidR="00D077E9" w:rsidRPr="000629A8" w:rsidRDefault="0052744A" w:rsidP="00D70D02">
      <w:r w:rsidRPr="000629A8">
        <w:rPr>
          <w:noProof/>
        </w:rPr>
        <w:drawing>
          <wp:anchor distT="0" distB="0" distL="114300" distR="114300" simplePos="0" relativeHeight="251660288" behindDoc="0" locked="0" layoutInCell="1" allowOverlap="1" wp14:anchorId="0A384DB2" wp14:editId="1AE274CF">
            <wp:simplePos x="0" y="0"/>
            <wp:positionH relativeFrom="margin">
              <wp:posOffset>-569595</wp:posOffset>
            </wp:positionH>
            <wp:positionV relativeFrom="paragraph">
              <wp:posOffset>62865</wp:posOffset>
            </wp:positionV>
            <wp:extent cx="3460974" cy="10090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507" cy="1014710"/>
                    </a:xfrm>
                    <a:prstGeom prst="rect">
                      <a:avLst/>
                    </a:prstGeom>
                  </pic:spPr>
                </pic:pic>
              </a:graphicData>
            </a:graphic>
            <wp14:sizeRelH relativeFrom="margin">
              <wp14:pctWidth>0</wp14:pctWidth>
            </wp14:sizeRelH>
            <wp14:sizeRelV relativeFrom="margin">
              <wp14:pctHeight>0</wp14:pctHeight>
            </wp14:sizeRelV>
          </wp:anchor>
        </w:drawing>
      </w:r>
      <w:r w:rsidR="00D077E9" w:rsidRPr="000629A8">
        <w:rPr>
          <w:noProof/>
        </w:rPr>
        <w:drawing>
          <wp:anchor distT="0" distB="0" distL="114300" distR="114300" simplePos="0" relativeHeight="251657216" behindDoc="1" locked="0" layoutInCell="1" allowOverlap="1" wp14:anchorId="1BC4FEB0" wp14:editId="0062F072">
            <wp:simplePos x="0" y="0"/>
            <wp:positionH relativeFrom="page">
              <wp:align>right</wp:align>
            </wp:positionH>
            <wp:positionV relativeFrom="page">
              <wp:align>top</wp:align>
            </wp:positionV>
            <wp:extent cx="7858125" cy="5238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58125" cy="5238750"/>
                    </a:xfrm>
                    <a:prstGeom prst="rect">
                      <a:avLst/>
                    </a:prstGeom>
                  </pic:spPr>
                </pic:pic>
              </a:graphicData>
            </a:graphic>
            <wp14:sizeRelH relativeFrom="margin">
              <wp14:pctWidth>0</wp14:pctWidth>
            </wp14:sizeRelH>
            <wp14:sizeRelV relativeFrom="margin">
              <wp14:pctHeight>0</wp14:pctHeight>
            </wp14:sizeRelV>
          </wp:anchor>
        </w:drawing>
      </w:r>
    </w:p>
    <w:p w14:paraId="04695511" w14:textId="5FE0E6B6" w:rsidR="00D077E9" w:rsidRPr="000629A8" w:rsidRDefault="0052744A">
      <w:pPr>
        <w:spacing w:after="200"/>
      </w:pPr>
      <w:r>
        <w:rPr>
          <w:noProof/>
        </w:rPr>
        <mc:AlternateContent>
          <mc:Choice Requires="wps">
            <w:drawing>
              <wp:anchor distT="91440" distB="91440" distL="114300" distR="114300" simplePos="0" relativeHeight="251666432" behindDoc="0" locked="0" layoutInCell="1" allowOverlap="1" wp14:anchorId="4001893E" wp14:editId="4FBA9323">
                <wp:simplePos x="0" y="0"/>
                <wp:positionH relativeFrom="margin">
                  <wp:posOffset>-333375</wp:posOffset>
                </wp:positionH>
                <wp:positionV relativeFrom="paragraph">
                  <wp:posOffset>788670</wp:posOffset>
                </wp:positionV>
                <wp:extent cx="3474720" cy="1403985"/>
                <wp:effectExtent l="0" t="0" r="0" b="0"/>
                <wp:wrapTopAndBottom/>
                <wp:docPr id="1850357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0F59779" w14:textId="7FF3A6BB" w:rsidR="0052744A" w:rsidRPr="0052744A" w:rsidRDefault="0052744A">
                            <w:pPr>
                              <w:pBdr>
                                <w:top w:val="single" w:sz="24" w:space="8" w:color="024F75" w:themeColor="accent1"/>
                                <w:bottom w:val="single" w:sz="24" w:space="8" w:color="024F75" w:themeColor="accent1"/>
                              </w:pBdr>
                              <w:rPr>
                                <w:i/>
                                <w:iCs/>
                                <w:color w:val="FFFFFF" w:themeColor="background1"/>
                                <w:szCs w:val="28"/>
                              </w:rPr>
                            </w:pPr>
                            <w:r w:rsidRPr="0052744A">
                              <w:rPr>
                                <w:i/>
                                <w:iCs/>
                                <w:color w:val="FFFFFF" w:themeColor="background1"/>
                                <w:szCs w:val="28"/>
                              </w:rPr>
                              <w:t xml:space="preserve">Your source for aerospace industry marketing communication &amp; business </w:t>
                            </w:r>
                            <w:r>
                              <w:rPr>
                                <w:i/>
                                <w:iCs/>
                                <w:color w:val="FFFFFF" w:themeColor="background1"/>
                                <w:szCs w:val="28"/>
                              </w:rPr>
                              <w:t>development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4001893E" id="_x0000_t202" coordsize="21600,21600" o:spt="202" path="m,l,21600r21600,l21600,xe">
                <v:stroke joinstyle="miter"/>
                <v:path gradientshapeok="t" o:connecttype="rect"/>
              </v:shapetype>
              <v:shape id="Text Box 2" o:spid="_x0000_s1026" type="#_x0000_t202" style="position:absolute;margin-left:-26.25pt;margin-top:62.1pt;width:273.6pt;height:110.55pt;z-index:25166643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" filled="f" stroked="f">
                <v:textbox style="mso-fit-shape-to-text:t">
                  <w:txbxContent>
                    <w:p w14:paraId="00F59779" w14:textId="7FF3A6BB" w:rsidR="0052744A" w:rsidRPr="0052744A" w:rsidRDefault="0052744A">
                      <w:pPr>
                        <w:pBdr>
                          <w:top w:val="single" w:sz="24" w:space="8" w:color="024F75" w:themeColor="accent1"/>
                          <w:bottom w:val="single" w:sz="24" w:space="8" w:color="024F75" w:themeColor="accent1"/>
                        </w:pBdr>
                        <w:rPr>
                          <w:i/>
                          <w:iCs/>
                          <w:color w:val="FFFFFF" w:themeColor="background1"/>
                          <w:szCs w:val="28"/>
                        </w:rPr>
                      </w:pPr>
                      <w:r w:rsidRPr="0052744A">
                        <w:rPr>
                          <w:i/>
                          <w:iCs/>
                          <w:color w:val="FFFFFF" w:themeColor="background1"/>
                          <w:szCs w:val="28"/>
                        </w:rPr>
                        <w:t xml:space="preserve">Your source for aerospace industry marketing communication &amp; business </w:t>
                      </w:r>
                      <w:r>
                        <w:rPr>
                          <w:i/>
                          <w:iCs/>
                          <w:color w:val="FFFFFF" w:themeColor="background1"/>
                          <w:szCs w:val="28"/>
                        </w:rPr>
                        <w:t>development</w:t>
                      </w:r>
                    </w:p>
                  </w:txbxContent>
                </v:textbox>
                <w10:wrap type="topAndBottom" anchorx="margin"/>
              </v:shape>
            </w:pict>
          </mc:Fallback>
        </mc:AlternateContent>
      </w:r>
      <w:r w:rsidR="00C17D44" w:rsidRPr="000629A8">
        <w:rPr>
          <w:noProof/>
        </w:rPr>
        <mc:AlternateContent>
          <mc:Choice Requires="wps">
            <w:drawing>
              <wp:anchor distT="45720" distB="45720" distL="114300" distR="114300" simplePos="0" relativeHeight="251662336" behindDoc="0" locked="0" layoutInCell="1" allowOverlap="1" wp14:anchorId="496FB326" wp14:editId="51367AEA">
                <wp:simplePos x="0" y="0"/>
                <wp:positionH relativeFrom="margin">
                  <wp:align>left</wp:align>
                </wp:positionH>
                <wp:positionV relativeFrom="paragraph">
                  <wp:posOffset>2895600</wp:posOffset>
                </wp:positionV>
                <wp:extent cx="4156075" cy="3122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122930"/>
                        </a:xfrm>
                        <a:prstGeom prst="rect">
                          <a:avLst/>
                        </a:prstGeom>
                        <a:noFill/>
                        <a:ln w="9525">
                          <a:noFill/>
                          <a:miter lim="800000"/>
                          <a:headEnd/>
                          <a:tailEnd/>
                        </a:ln>
                      </wps:spPr>
                      <wps:txbx>
                        <w:txbxContent>
                          <w:p w14:paraId="568EFCA0" w14:textId="4888D731" w:rsidR="00325306" w:rsidRPr="0018592E" w:rsidRDefault="00183353">
                            <w:pPr>
                              <w:rPr>
                                <w:sz w:val="56"/>
                                <w:szCs w:val="48"/>
                                <w:u w:val="single"/>
                              </w:rPr>
                            </w:pPr>
                            <w:r w:rsidRPr="00183353">
                              <w:rPr>
                                <w:i/>
                                <w:iCs/>
                                <w:sz w:val="48"/>
                                <w:szCs w:val="40"/>
                                <w:u w:val="single"/>
                              </w:rPr>
                              <w:t>Trends</w:t>
                            </w:r>
                            <w:r>
                              <w:rPr>
                                <w:i/>
                                <w:iCs/>
                                <w:sz w:val="48"/>
                                <w:szCs w:val="40"/>
                                <w:u w:val="single"/>
                              </w:rPr>
                              <w:t xml:space="preserve"> in the Avionics Market</w:t>
                            </w:r>
                            <w:r w:rsidR="00D31E53">
                              <w:rPr>
                                <w:i/>
                                <w:iCs/>
                                <w:sz w:val="48"/>
                                <w:szCs w:val="40"/>
                                <w:u w:val="single"/>
                              </w:rPr>
                              <w:br/>
                              <w:t>2025 – 2035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B326" id="_x0000_s1027" type="#_x0000_t202" style="position:absolute;margin-left:0;margin-top:228pt;width:327.25pt;height:245.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" filled="f" stroked="f">
                <v:textbox>
                  <w:txbxContent>
                    <w:p w14:paraId="568EFCA0" w14:textId="4888D731" w:rsidR="00325306" w:rsidRPr="0018592E" w:rsidRDefault="00183353">
                      <w:pPr>
                        <w:rPr>
                          <w:sz w:val="56"/>
                          <w:szCs w:val="48"/>
                          <w:u w:val="single"/>
                        </w:rPr>
                      </w:pPr>
                      <w:r w:rsidRPr="00183353">
                        <w:rPr>
                          <w:i/>
                          <w:iCs/>
                          <w:sz w:val="48"/>
                          <w:szCs w:val="40"/>
                          <w:u w:val="single"/>
                        </w:rPr>
                        <w:t>Trends</w:t>
                      </w:r>
                      <w:r>
                        <w:rPr>
                          <w:i/>
                          <w:iCs/>
                          <w:sz w:val="48"/>
                          <w:szCs w:val="40"/>
                          <w:u w:val="single"/>
                        </w:rPr>
                        <w:t xml:space="preserve"> in the Avionics Market</w:t>
                      </w:r>
                      <w:r w:rsidR="00D31E53">
                        <w:rPr>
                          <w:i/>
                          <w:iCs/>
                          <w:sz w:val="48"/>
                          <w:szCs w:val="40"/>
                          <w:u w:val="single"/>
                        </w:rPr>
                        <w:br/>
                        <w:t>2025 – 2035</w:t>
                      </w:r>
                    </w:p>
                  </w:txbxContent>
                </v:textbox>
                <w10:wrap type="square" anchorx="margin"/>
              </v:shape>
            </w:pict>
          </mc:Fallback>
        </mc:AlternateContent>
      </w:r>
      <w:r w:rsidR="00C17D44" w:rsidRPr="000629A8">
        <w:rPr>
          <w:noProof/>
        </w:rPr>
        <mc:AlternateContent>
          <mc:Choice Requires="wps">
            <w:drawing>
              <wp:anchor distT="91440" distB="91440" distL="114300" distR="114300" simplePos="0" relativeHeight="251664384" behindDoc="0" locked="0" layoutInCell="1" allowOverlap="1" wp14:anchorId="4858B441" wp14:editId="32164D8F">
                <wp:simplePos x="0" y="0"/>
                <wp:positionH relativeFrom="margin">
                  <wp:align>left</wp:align>
                </wp:positionH>
                <wp:positionV relativeFrom="paragraph">
                  <wp:posOffset>6232525</wp:posOffset>
                </wp:positionV>
                <wp:extent cx="4156075"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403985"/>
                        </a:xfrm>
                        <a:prstGeom prst="rect">
                          <a:avLst/>
                        </a:prstGeom>
                        <a:noFill/>
                        <a:ln w="9525">
                          <a:noFill/>
                          <a:miter lim="800000"/>
                          <a:headEnd/>
                          <a:tailEnd/>
                        </a:ln>
                      </wps:spPr>
                      <wps:txbx>
                        <w:txbxContent>
                          <w:p w14:paraId="0D5D0C9D" w14:textId="7C918872" w:rsidR="00325306" w:rsidRDefault="00183353">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23</w:t>
                            </w:r>
                            <w:r w:rsidR="00C01B0F" w:rsidRPr="00C01B0F">
                              <w:rPr>
                                <w:i/>
                                <w:iCs/>
                                <w:color w:val="024F75" w:themeColor="accent1"/>
                                <w:sz w:val="32"/>
                                <w:szCs w:val="32"/>
                              </w:rPr>
                              <w:t xml:space="preserve"> </w:t>
                            </w:r>
                            <w:r>
                              <w:rPr>
                                <w:i/>
                                <w:iCs/>
                                <w:color w:val="024F75" w:themeColor="accent1"/>
                                <w:sz w:val="32"/>
                                <w:szCs w:val="32"/>
                              </w:rPr>
                              <w:t>August</w:t>
                            </w:r>
                            <w:r w:rsidR="00C01B0F" w:rsidRPr="00C01B0F">
                              <w:rPr>
                                <w:i/>
                                <w:iCs/>
                                <w:color w:val="024F75" w:themeColor="accent1"/>
                                <w:sz w:val="32"/>
                                <w:szCs w:val="32"/>
                              </w:rPr>
                              <w:t xml:space="preserve"> 2024</w:t>
                            </w:r>
                          </w:p>
                          <w:p w14:paraId="4906528E" w14:textId="4030F24C" w:rsidR="00B02B33" w:rsidRDefault="00B02B33">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Revision 1</w:t>
                            </w:r>
                          </w:p>
                          <w:p w14:paraId="3E565681" w14:textId="77777777" w:rsidR="00742C3E" w:rsidRPr="00C01B0F" w:rsidRDefault="00742C3E">
                            <w:pPr>
                              <w:pBdr>
                                <w:top w:val="single" w:sz="24" w:space="8" w:color="024F75" w:themeColor="accent1"/>
                                <w:bottom w:val="single" w:sz="24" w:space="8" w:color="024F75" w:themeColor="accent1"/>
                              </w:pBdr>
                              <w:rPr>
                                <w:i/>
                                <w:iCs/>
                                <w:color w:val="024F75" w:themeColor="accent1"/>
                                <w:sz w:val="32"/>
                                <w:szCs w:val="32"/>
                              </w:rPr>
                            </w:pPr>
                          </w:p>
                          <w:p w14:paraId="19DA09FC" w14:textId="503A1893" w:rsidR="00325306" w:rsidRPr="00C01B0F" w:rsidRDefault="00035C7E">
                            <w:pPr>
                              <w:pBdr>
                                <w:top w:val="single" w:sz="24" w:space="8" w:color="024F75" w:themeColor="accent1"/>
                                <w:bottom w:val="single" w:sz="24" w:space="8" w:color="024F75" w:themeColor="accent1"/>
                              </w:pBdr>
                              <w:rPr>
                                <w:i/>
                                <w:iCs/>
                                <w:color w:val="024F75" w:themeColor="accent1"/>
                                <w:sz w:val="32"/>
                                <w:szCs w:val="32"/>
                              </w:rPr>
                            </w:pPr>
                            <w:r w:rsidRPr="00C01B0F">
                              <w:rPr>
                                <w:i/>
                                <w:iCs/>
                                <w:color w:val="024F75" w:themeColor="accent1"/>
                                <w:sz w:val="32"/>
                                <w:szCs w:val="32"/>
                              </w:rPr>
                              <w:t>Aerospace Edge</w:t>
                            </w:r>
                            <w:r w:rsidR="00325306" w:rsidRPr="00C01B0F">
                              <w:rPr>
                                <w:i/>
                                <w:iCs/>
                                <w:color w:val="024F75" w:themeColor="accent1"/>
                                <w:sz w:val="32"/>
                                <w:szCs w:val="32"/>
                              </w:rPr>
                              <w:t xml:space="preserve"> LLC</w:t>
                            </w:r>
                          </w:p>
                          <w:p w14:paraId="78CF8BA8" w14:textId="4D2DAC88" w:rsidR="00325306" w:rsidRPr="00C01B0F" w:rsidRDefault="00325306">
                            <w:pPr>
                              <w:pBdr>
                                <w:top w:val="single" w:sz="24" w:space="8" w:color="024F75" w:themeColor="accent1"/>
                                <w:bottom w:val="single" w:sz="24" w:space="8" w:color="024F75" w:themeColor="accent1"/>
                              </w:pBdr>
                              <w:rPr>
                                <w:i/>
                                <w:iCs/>
                                <w:color w:val="024F75" w:themeColor="accent1"/>
                                <w:sz w:val="32"/>
                                <w:szCs w:val="32"/>
                              </w:rPr>
                            </w:pPr>
                          </w:p>
                          <w:p w14:paraId="6C40CB06" w14:textId="526032C8" w:rsidR="00325306" w:rsidRPr="00C01B0F" w:rsidRDefault="00035C7E">
                            <w:pPr>
                              <w:pBdr>
                                <w:top w:val="single" w:sz="24" w:space="8" w:color="024F75" w:themeColor="accent1"/>
                                <w:bottom w:val="single" w:sz="24" w:space="8" w:color="024F75" w:themeColor="accent1"/>
                              </w:pBdr>
                              <w:rPr>
                                <w:i/>
                                <w:iCs/>
                                <w:color w:val="024F75" w:themeColor="accent1"/>
                                <w:sz w:val="32"/>
                                <w:szCs w:val="28"/>
                              </w:rPr>
                            </w:pPr>
                            <w:r w:rsidRPr="00C01B0F">
                              <w:rPr>
                                <w:i/>
                                <w:iCs/>
                                <w:color w:val="024F75" w:themeColor="accent1"/>
                                <w:sz w:val="32"/>
                                <w:szCs w:val="32"/>
                              </w:rPr>
                              <w:t>ASE</w:t>
                            </w:r>
                            <w:r w:rsidR="00325306" w:rsidRPr="00C01B0F">
                              <w:rPr>
                                <w:i/>
                                <w:iCs/>
                                <w:color w:val="024F75" w:themeColor="accent1"/>
                                <w:sz w:val="32"/>
                                <w:szCs w:val="32"/>
                              </w:rPr>
                              <w:t>-</w:t>
                            </w:r>
                            <w:r w:rsidR="00183353">
                              <w:rPr>
                                <w:i/>
                                <w:iCs/>
                                <w:color w:val="024F75" w:themeColor="accent1"/>
                                <w:sz w:val="32"/>
                                <w:szCs w:val="32"/>
                              </w:rPr>
                              <w:t>CTP</w:t>
                            </w:r>
                            <w:r w:rsidR="00581590">
                              <w:rPr>
                                <w:i/>
                                <w:iCs/>
                                <w:color w:val="024F75" w:themeColor="accent1"/>
                                <w:sz w:val="32"/>
                                <w:szCs w:val="32"/>
                              </w:rPr>
                              <w:t>-</w:t>
                            </w:r>
                            <w:r w:rsidR="00C01B0F">
                              <w:rPr>
                                <w:i/>
                                <w:iCs/>
                                <w:color w:val="024F75" w:themeColor="accent1"/>
                                <w:sz w:val="32"/>
                                <w:szCs w:val="32"/>
                              </w:rPr>
                              <w:t>24</w:t>
                            </w:r>
                            <w:r w:rsidR="00183353">
                              <w:rPr>
                                <w:i/>
                                <w:iCs/>
                                <w:color w:val="024F75" w:themeColor="accent1"/>
                                <w:sz w:val="32"/>
                                <w:szCs w:val="32"/>
                              </w:rPr>
                              <w:t>08</w:t>
                            </w:r>
                            <w:r w:rsidR="00B02B33">
                              <w:rPr>
                                <w:i/>
                                <w:iCs/>
                                <w:color w:val="024F75" w:themeColor="accent1"/>
                                <w:sz w:val="32"/>
                                <w:szCs w:val="32"/>
                              </w:rPr>
                              <w:t>23</w:t>
                            </w:r>
                            <w:r w:rsidRPr="00C01B0F">
                              <w:rPr>
                                <w:i/>
                                <w:iCs/>
                                <w:color w:val="024F75" w:themeColor="accent1"/>
                                <w:sz w:val="32"/>
                                <w:szCs w:val="32"/>
                              </w:rPr>
                              <w:t>-</w:t>
                            </w:r>
                            <w:r w:rsidR="00581590">
                              <w:rPr>
                                <w:i/>
                                <w:iCs/>
                                <w:color w:val="024F75" w:themeColor="accent1"/>
                                <w:sz w:val="32"/>
                                <w:szCs w:val="32"/>
                              </w:rPr>
                              <w:t>0</w:t>
                            </w:r>
                            <w:r w:rsidR="00C01B0F">
                              <w:rPr>
                                <w:i/>
                                <w:iCs/>
                                <w:color w:val="024F75" w:themeColor="accent1"/>
                                <w:sz w:val="32"/>
                                <w:szCs w:val="32"/>
                              </w:rPr>
                              <w:t>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8B441" id="_x0000_s1028" type="#_x0000_t202" style="position:absolute;margin-left:0;margin-top:490.75pt;width:327.25pt;height:110.55pt;z-index:25166438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vu/wEAANUDAAAOAAAAZHJzL2Uyb0RvYy54bWysU9uO2yAQfa/Uf0C8N7bTeDexQlbb3aaq&#10;tL1I234AwThGBYYCib39+g44m43at6p+QMB4zsw5c1jfjEaTo/RBgWW0mpWUSCugVXbP6Pdv2zdL&#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" filled="f" stroked="f">
                <v:textbox style="mso-fit-shape-to-text:t">
                  <w:txbxContent>
                    <w:p w14:paraId="0D5D0C9D" w14:textId="7C918872" w:rsidR="00325306" w:rsidRDefault="00183353">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23</w:t>
                      </w:r>
                      <w:r w:rsidR="00C01B0F" w:rsidRPr="00C01B0F">
                        <w:rPr>
                          <w:i/>
                          <w:iCs/>
                          <w:color w:val="024F75" w:themeColor="accent1"/>
                          <w:sz w:val="32"/>
                          <w:szCs w:val="32"/>
                        </w:rPr>
                        <w:t xml:space="preserve"> </w:t>
                      </w:r>
                      <w:r>
                        <w:rPr>
                          <w:i/>
                          <w:iCs/>
                          <w:color w:val="024F75" w:themeColor="accent1"/>
                          <w:sz w:val="32"/>
                          <w:szCs w:val="32"/>
                        </w:rPr>
                        <w:t>August</w:t>
                      </w:r>
                      <w:r w:rsidR="00C01B0F" w:rsidRPr="00C01B0F">
                        <w:rPr>
                          <w:i/>
                          <w:iCs/>
                          <w:color w:val="024F75" w:themeColor="accent1"/>
                          <w:sz w:val="32"/>
                          <w:szCs w:val="32"/>
                        </w:rPr>
                        <w:t xml:space="preserve"> 2024</w:t>
                      </w:r>
                    </w:p>
                    <w:p w14:paraId="4906528E" w14:textId="4030F24C" w:rsidR="00B02B33" w:rsidRDefault="00B02B33">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Revision 1</w:t>
                      </w:r>
                    </w:p>
                    <w:p w14:paraId="3E565681" w14:textId="77777777" w:rsidR="00742C3E" w:rsidRPr="00C01B0F" w:rsidRDefault="00742C3E">
                      <w:pPr>
                        <w:pBdr>
                          <w:top w:val="single" w:sz="24" w:space="8" w:color="024F75" w:themeColor="accent1"/>
                          <w:bottom w:val="single" w:sz="24" w:space="8" w:color="024F75" w:themeColor="accent1"/>
                        </w:pBdr>
                        <w:rPr>
                          <w:i/>
                          <w:iCs/>
                          <w:color w:val="024F75" w:themeColor="accent1"/>
                          <w:sz w:val="32"/>
                          <w:szCs w:val="32"/>
                        </w:rPr>
                      </w:pPr>
                    </w:p>
                    <w:p w14:paraId="19DA09FC" w14:textId="503A1893" w:rsidR="00325306" w:rsidRPr="00C01B0F" w:rsidRDefault="00035C7E">
                      <w:pPr>
                        <w:pBdr>
                          <w:top w:val="single" w:sz="24" w:space="8" w:color="024F75" w:themeColor="accent1"/>
                          <w:bottom w:val="single" w:sz="24" w:space="8" w:color="024F75" w:themeColor="accent1"/>
                        </w:pBdr>
                        <w:rPr>
                          <w:i/>
                          <w:iCs/>
                          <w:color w:val="024F75" w:themeColor="accent1"/>
                          <w:sz w:val="32"/>
                          <w:szCs w:val="32"/>
                        </w:rPr>
                      </w:pPr>
                      <w:r w:rsidRPr="00C01B0F">
                        <w:rPr>
                          <w:i/>
                          <w:iCs/>
                          <w:color w:val="024F75" w:themeColor="accent1"/>
                          <w:sz w:val="32"/>
                          <w:szCs w:val="32"/>
                        </w:rPr>
                        <w:t>Aerospace Edge</w:t>
                      </w:r>
                      <w:r w:rsidR="00325306" w:rsidRPr="00C01B0F">
                        <w:rPr>
                          <w:i/>
                          <w:iCs/>
                          <w:color w:val="024F75" w:themeColor="accent1"/>
                          <w:sz w:val="32"/>
                          <w:szCs w:val="32"/>
                        </w:rPr>
                        <w:t xml:space="preserve"> LLC</w:t>
                      </w:r>
                    </w:p>
                    <w:p w14:paraId="78CF8BA8" w14:textId="4D2DAC88" w:rsidR="00325306" w:rsidRPr="00C01B0F" w:rsidRDefault="00325306">
                      <w:pPr>
                        <w:pBdr>
                          <w:top w:val="single" w:sz="24" w:space="8" w:color="024F75" w:themeColor="accent1"/>
                          <w:bottom w:val="single" w:sz="24" w:space="8" w:color="024F75" w:themeColor="accent1"/>
                        </w:pBdr>
                        <w:rPr>
                          <w:i/>
                          <w:iCs/>
                          <w:color w:val="024F75" w:themeColor="accent1"/>
                          <w:sz w:val="32"/>
                          <w:szCs w:val="32"/>
                        </w:rPr>
                      </w:pPr>
                    </w:p>
                    <w:p w14:paraId="6C40CB06" w14:textId="526032C8" w:rsidR="00325306" w:rsidRPr="00C01B0F" w:rsidRDefault="00035C7E">
                      <w:pPr>
                        <w:pBdr>
                          <w:top w:val="single" w:sz="24" w:space="8" w:color="024F75" w:themeColor="accent1"/>
                          <w:bottom w:val="single" w:sz="24" w:space="8" w:color="024F75" w:themeColor="accent1"/>
                        </w:pBdr>
                        <w:rPr>
                          <w:i/>
                          <w:iCs/>
                          <w:color w:val="024F75" w:themeColor="accent1"/>
                          <w:sz w:val="32"/>
                          <w:szCs w:val="28"/>
                        </w:rPr>
                      </w:pPr>
                      <w:r w:rsidRPr="00C01B0F">
                        <w:rPr>
                          <w:i/>
                          <w:iCs/>
                          <w:color w:val="024F75" w:themeColor="accent1"/>
                          <w:sz w:val="32"/>
                          <w:szCs w:val="32"/>
                        </w:rPr>
                        <w:t>ASE</w:t>
                      </w:r>
                      <w:r w:rsidR="00325306" w:rsidRPr="00C01B0F">
                        <w:rPr>
                          <w:i/>
                          <w:iCs/>
                          <w:color w:val="024F75" w:themeColor="accent1"/>
                          <w:sz w:val="32"/>
                          <w:szCs w:val="32"/>
                        </w:rPr>
                        <w:t>-</w:t>
                      </w:r>
                      <w:r w:rsidR="00183353">
                        <w:rPr>
                          <w:i/>
                          <w:iCs/>
                          <w:color w:val="024F75" w:themeColor="accent1"/>
                          <w:sz w:val="32"/>
                          <w:szCs w:val="32"/>
                        </w:rPr>
                        <w:t>CTP</w:t>
                      </w:r>
                      <w:r w:rsidR="00581590">
                        <w:rPr>
                          <w:i/>
                          <w:iCs/>
                          <w:color w:val="024F75" w:themeColor="accent1"/>
                          <w:sz w:val="32"/>
                          <w:szCs w:val="32"/>
                        </w:rPr>
                        <w:t>-</w:t>
                      </w:r>
                      <w:r w:rsidR="00C01B0F">
                        <w:rPr>
                          <w:i/>
                          <w:iCs/>
                          <w:color w:val="024F75" w:themeColor="accent1"/>
                          <w:sz w:val="32"/>
                          <w:szCs w:val="32"/>
                        </w:rPr>
                        <w:t>24</w:t>
                      </w:r>
                      <w:r w:rsidR="00183353">
                        <w:rPr>
                          <w:i/>
                          <w:iCs/>
                          <w:color w:val="024F75" w:themeColor="accent1"/>
                          <w:sz w:val="32"/>
                          <w:szCs w:val="32"/>
                        </w:rPr>
                        <w:t>08</w:t>
                      </w:r>
                      <w:r w:rsidR="00B02B33">
                        <w:rPr>
                          <w:i/>
                          <w:iCs/>
                          <w:color w:val="024F75" w:themeColor="accent1"/>
                          <w:sz w:val="32"/>
                          <w:szCs w:val="32"/>
                        </w:rPr>
                        <w:t>23</w:t>
                      </w:r>
                      <w:r w:rsidRPr="00C01B0F">
                        <w:rPr>
                          <w:i/>
                          <w:iCs/>
                          <w:color w:val="024F75" w:themeColor="accent1"/>
                          <w:sz w:val="32"/>
                          <w:szCs w:val="32"/>
                        </w:rPr>
                        <w:t>-</w:t>
                      </w:r>
                      <w:r w:rsidR="00581590">
                        <w:rPr>
                          <w:i/>
                          <w:iCs/>
                          <w:color w:val="024F75" w:themeColor="accent1"/>
                          <w:sz w:val="32"/>
                          <w:szCs w:val="32"/>
                        </w:rPr>
                        <w:t>0</w:t>
                      </w:r>
                      <w:r w:rsidR="00C01B0F">
                        <w:rPr>
                          <w:i/>
                          <w:iCs/>
                          <w:color w:val="024F75" w:themeColor="accent1"/>
                          <w:sz w:val="32"/>
                          <w:szCs w:val="32"/>
                        </w:rPr>
                        <w:t>001</w:t>
                      </w:r>
                    </w:p>
                  </w:txbxContent>
                </v:textbox>
                <w10:wrap type="topAndBottom" anchorx="margin"/>
              </v:shape>
            </w:pict>
          </mc:Fallback>
        </mc:AlternateContent>
      </w:r>
      <w:r w:rsidR="00C17D44" w:rsidRPr="000629A8">
        <w:rPr>
          <w:noProof/>
        </w:rPr>
        <mc:AlternateContent>
          <mc:Choice Requires="wps">
            <w:drawing>
              <wp:anchor distT="0" distB="0" distL="114300" distR="114300" simplePos="0" relativeHeight="251659264" behindDoc="1" locked="0" layoutInCell="1" allowOverlap="1" wp14:anchorId="0DF16718" wp14:editId="0EBD9B50">
                <wp:simplePos x="0" y="0"/>
                <wp:positionH relativeFrom="column">
                  <wp:posOffset>-209006</wp:posOffset>
                </wp:positionH>
                <wp:positionV relativeFrom="page">
                  <wp:posOffset>3811979</wp:posOffset>
                </wp:positionV>
                <wp:extent cx="4548250" cy="5889625"/>
                <wp:effectExtent l="0" t="0" r="508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548250" cy="58896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F5A7" id="Rectangle 3" o:spid="_x0000_s1026" alt="white rectangle for text on cover" style="position:absolute;margin-left:-16.45pt;margin-top:300.15pt;width:358.15pt;height:4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" fillcolor="#85bde2 [1941]" stroked="f" strokeweight="2pt">
                <w10:wrap anchory="page"/>
              </v:rect>
            </w:pict>
          </mc:Fallback>
        </mc:AlternateContent>
      </w:r>
      <w:r w:rsidR="00D2020B" w:rsidRPr="000629A8">
        <w:rPr>
          <w:noProof/>
        </w:rPr>
        <mc:AlternateContent>
          <mc:Choice Requires="wps">
            <w:drawing>
              <wp:anchor distT="0" distB="0" distL="114300" distR="114300" simplePos="0" relativeHeight="251658240" behindDoc="1" locked="0" layoutInCell="1" allowOverlap="1" wp14:anchorId="5B7102F4" wp14:editId="023288FB">
                <wp:simplePos x="0" y="0"/>
                <wp:positionH relativeFrom="page">
                  <wp:align>right</wp:align>
                </wp:positionH>
                <wp:positionV relativeFrom="page">
                  <wp:align>bottom</wp:align>
                </wp:positionV>
                <wp:extent cx="7781925" cy="5495925"/>
                <wp:effectExtent l="0" t="0" r="9525" b="9525"/>
                <wp:wrapNone/>
                <wp:docPr id="2" name="Rectangle 2" descr="colored rectangle"/>
                <wp:cNvGraphicFramePr/>
                <a:graphic xmlns:a="http://schemas.openxmlformats.org/drawingml/2006/main">
                  <a:graphicData uri="http://schemas.microsoft.com/office/word/2010/wordprocessingShape">
                    <wps:wsp>
                      <wps:cNvSpPr/>
                      <wps:spPr>
                        <a:xfrm>
                          <a:off x="0" y="0"/>
                          <a:ext cx="7781925" cy="5495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1F075" w14:textId="67BDBBCE" w:rsidR="00183353" w:rsidRDefault="00183353" w:rsidP="0018335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102F4" id="Rectangle 2" o:spid="_x0000_s1029" alt="colored rectangle" style="position:absolute;margin-left:561.55pt;margin-top:0;width:612.75pt;height:432.7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" fillcolor="#d8d8d8 [2732]" stroked="f" strokeweight="2pt">
                <v:textbox>
                  <w:txbxContent>
                    <w:p w14:paraId="43C1F075" w14:textId="67BDBBCE" w:rsidR="00183353" w:rsidRDefault="00183353" w:rsidP="00183353">
                      <w:pPr>
                        <w:jc w:val="center"/>
                      </w:pPr>
                      <w:r>
                        <w:t>3</w:t>
                      </w:r>
                    </w:p>
                  </w:txbxContent>
                </v:textbox>
                <w10:wrap anchorx="page" anchory="page"/>
              </v:rect>
            </w:pict>
          </mc:Fallback>
        </mc:AlternateContent>
      </w:r>
      <w:r w:rsidR="00D077E9" w:rsidRPr="000629A8">
        <w:br w:type="page"/>
      </w:r>
    </w:p>
    <w:sdt>
      <w:sdtPr>
        <w:rPr>
          <w:rFonts w:asciiTheme="minorHAnsi" w:eastAsiaTheme="minorEastAsia" w:hAnsiTheme="minorHAnsi" w:cstheme="minorBidi"/>
          <w:b/>
          <w:bCs/>
          <w:color w:val="082A75" w:themeColor="text2"/>
          <w:sz w:val="28"/>
          <w:szCs w:val="24"/>
          <w:u w:val="single"/>
        </w:rPr>
        <w:id w:val="-2029015934"/>
        <w:docPartObj>
          <w:docPartGallery w:val="Table of Contents"/>
          <w:docPartUnique/>
        </w:docPartObj>
      </w:sdtPr>
      <w:sdtEndPr>
        <w:rPr>
          <w:szCs w:val="22"/>
          <w:u w:val="none"/>
        </w:rPr>
      </w:sdtEndPr>
      <w:sdtContent>
        <w:p w14:paraId="75086A4B" w14:textId="060E9566" w:rsidR="009D5239" w:rsidRPr="00DA39AA" w:rsidRDefault="00793D88">
          <w:pPr>
            <w:pStyle w:val="TOCHeading"/>
            <w:rPr>
              <w:b/>
              <w:bCs/>
              <w:sz w:val="36"/>
              <w:szCs w:val="36"/>
              <w:u w:val="single"/>
            </w:rPr>
          </w:pPr>
          <w:r w:rsidRPr="00DA39AA">
            <w:rPr>
              <w:b/>
              <w:bCs/>
              <w:sz w:val="36"/>
              <w:szCs w:val="36"/>
              <w:u w:val="single"/>
            </w:rPr>
            <w:t>Table of C</w:t>
          </w:r>
          <w:r w:rsidR="009D5239" w:rsidRPr="00DA39AA">
            <w:rPr>
              <w:b/>
              <w:bCs/>
              <w:sz w:val="36"/>
              <w:szCs w:val="36"/>
              <w:u w:val="single"/>
            </w:rPr>
            <w:t>ontents</w:t>
          </w:r>
        </w:p>
        <w:p w14:paraId="53CCA62D" w14:textId="74BE4529" w:rsidR="00E71F65" w:rsidRDefault="009D5239">
          <w:pPr>
            <w:pStyle w:val="TOC1"/>
            <w:tabs>
              <w:tab w:val="right" w:leader="dot" w:pos="9926"/>
            </w:tabs>
            <w:rPr>
              <w:b w:val="0"/>
              <w:noProof/>
              <w:color w:val="auto"/>
              <w:kern w:val="2"/>
              <w:sz w:val="22"/>
              <w:lang w:val="en-GB" w:eastAsia="en-GB"/>
              <w14:ligatures w14:val="standardContextual"/>
            </w:rPr>
          </w:pPr>
          <w:r w:rsidRPr="000629A8">
            <w:fldChar w:fldCharType="begin"/>
          </w:r>
          <w:r w:rsidRPr="000629A8">
            <w:instrText xml:space="preserve"> TOC \o "1-3" \h \z \u </w:instrText>
          </w:r>
          <w:r w:rsidRPr="000629A8">
            <w:fldChar w:fldCharType="separate"/>
          </w:r>
          <w:hyperlink w:anchor="_Toc175327212" w:history="1">
            <w:r w:rsidR="00E71F65" w:rsidRPr="0028303B">
              <w:rPr>
                <w:rStyle w:val="Hyperlink"/>
                <w:noProof/>
              </w:rPr>
              <w:t>Effects of the COVID-19 Pandemic on the Aerospace Supply Chain</w:t>
            </w:r>
            <w:r w:rsidR="00E71F65">
              <w:rPr>
                <w:noProof/>
                <w:webHidden/>
              </w:rPr>
              <w:tab/>
            </w:r>
            <w:r w:rsidR="00E71F65">
              <w:rPr>
                <w:noProof/>
                <w:webHidden/>
              </w:rPr>
              <w:fldChar w:fldCharType="begin"/>
            </w:r>
            <w:r w:rsidR="00E71F65">
              <w:rPr>
                <w:noProof/>
                <w:webHidden/>
              </w:rPr>
              <w:instrText xml:space="preserve"> PAGEREF _Toc175327212 \h </w:instrText>
            </w:r>
            <w:r w:rsidR="00E71F65">
              <w:rPr>
                <w:noProof/>
                <w:webHidden/>
              </w:rPr>
            </w:r>
            <w:r w:rsidR="00E71F65">
              <w:rPr>
                <w:noProof/>
                <w:webHidden/>
              </w:rPr>
              <w:fldChar w:fldCharType="separate"/>
            </w:r>
            <w:r w:rsidR="00E71F65">
              <w:rPr>
                <w:noProof/>
                <w:webHidden/>
              </w:rPr>
              <w:t>3</w:t>
            </w:r>
            <w:r w:rsidR="00E71F65">
              <w:rPr>
                <w:noProof/>
                <w:webHidden/>
              </w:rPr>
              <w:fldChar w:fldCharType="end"/>
            </w:r>
          </w:hyperlink>
        </w:p>
        <w:p w14:paraId="6D0FEC54" w14:textId="25C58B8B" w:rsidR="00E71F65" w:rsidRDefault="009B6F40">
          <w:pPr>
            <w:pStyle w:val="TOC1"/>
            <w:tabs>
              <w:tab w:val="right" w:leader="dot" w:pos="9926"/>
            </w:tabs>
            <w:rPr>
              <w:b w:val="0"/>
              <w:noProof/>
              <w:color w:val="auto"/>
              <w:kern w:val="2"/>
              <w:sz w:val="22"/>
              <w:lang w:val="en-GB" w:eastAsia="en-GB"/>
              <w14:ligatures w14:val="standardContextual"/>
            </w:rPr>
          </w:pPr>
          <w:hyperlink w:anchor="_Toc175327213" w:history="1">
            <w:r w:rsidR="00E71F65" w:rsidRPr="0028303B">
              <w:rPr>
                <w:rStyle w:val="Hyperlink"/>
                <w:noProof/>
              </w:rPr>
              <w:t>The trend toward longer in-service lives for older aircraft</w:t>
            </w:r>
            <w:r w:rsidR="00E71F65">
              <w:rPr>
                <w:noProof/>
                <w:webHidden/>
              </w:rPr>
              <w:tab/>
            </w:r>
            <w:r w:rsidR="00E71F65">
              <w:rPr>
                <w:noProof/>
                <w:webHidden/>
              </w:rPr>
              <w:fldChar w:fldCharType="begin"/>
            </w:r>
            <w:r w:rsidR="00E71F65">
              <w:rPr>
                <w:noProof/>
                <w:webHidden/>
              </w:rPr>
              <w:instrText xml:space="preserve"> PAGEREF _Toc175327213 \h </w:instrText>
            </w:r>
            <w:r w:rsidR="00E71F65">
              <w:rPr>
                <w:noProof/>
                <w:webHidden/>
              </w:rPr>
            </w:r>
            <w:r w:rsidR="00E71F65">
              <w:rPr>
                <w:noProof/>
                <w:webHidden/>
              </w:rPr>
              <w:fldChar w:fldCharType="separate"/>
            </w:r>
            <w:r w:rsidR="00E71F65">
              <w:rPr>
                <w:noProof/>
                <w:webHidden/>
              </w:rPr>
              <w:t>3</w:t>
            </w:r>
            <w:r w:rsidR="00E71F65">
              <w:rPr>
                <w:noProof/>
                <w:webHidden/>
              </w:rPr>
              <w:fldChar w:fldCharType="end"/>
            </w:r>
          </w:hyperlink>
        </w:p>
        <w:p w14:paraId="16EA4682" w14:textId="01D497DB" w:rsidR="00E71F65" w:rsidRDefault="009B6F40">
          <w:pPr>
            <w:pStyle w:val="TOC1"/>
            <w:tabs>
              <w:tab w:val="right" w:leader="dot" w:pos="9926"/>
            </w:tabs>
            <w:rPr>
              <w:b w:val="0"/>
              <w:noProof/>
              <w:color w:val="auto"/>
              <w:kern w:val="2"/>
              <w:sz w:val="22"/>
              <w:lang w:val="en-GB" w:eastAsia="en-GB"/>
              <w14:ligatures w14:val="standardContextual"/>
            </w:rPr>
          </w:pPr>
          <w:hyperlink w:anchor="_Toc175327214" w:history="1">
            <w:r w:rsidR="00E71F65" w:rsidRPr="0028303B">
              <w:rPr>
                <w:rStyle w:val="Hyperlink"/>
                <w:noProof/>
              </w:rPr>
              <w:t>Supplier investment in OEM constructor programs</w:t>
            </w:r>
            <w:r w:rsidR="00E71F65">
              <w:rPr>
                <w:noProof/>
                <w:webHidden/>
              </w:rPr>
              <w:tab/>
            </w:r>
            <w:r w:rsidR="00E71F65">
              <w:rPr>
                <w:noProof/>
                <w:webHidden/>
              </w:rPr>
              <w:fldChar w:fldCharType="begin"/>
            </w:r>
            <w:r w:rsidR="00E71F65">
              <w:rPr>
                <w:noProof/>
                <w:webHidden/>
              </w:rPr>
              <w:instrText xml:space="preserve"> PAGEREF _Toc175327214 \h </w:instrText>
            </w:r>
            <w:r w:rsidR="00E71F65">
              <w:rPr>
                <w:noProof/>
                <w:webHidden/>
              </w:rPr>
            </w:r>
            <w:r w:rsidR="00E71F65">
              <w:rPr>
                <w:noProof/>
                <w:webHidden/>
              </w:rPr>
              <w:fldChar w:fldCharType="separate"/>
            </w:r>
            <w:r w:rsidR="00E71F65">
              <w:rPr>
                <w:noProof/>
                <w:webHidden/>
              </w:rPr>
              <w:t>4</w:t>
            </w:r>
            <w:r w:rsidR="00E71F65">
              <w:rPr>
                <w:noProof/>
                <w:webHidden/>
              </w:rPr>
              <w:fldChar w:fldCharType="end"/>
            </w:r>
          </w:hyperlink>
        </w:p>
        <w:p w14:paraId="349FA399" w14:textId="5073793E" w:rsidR="00E71F65" w:rsidRDefault="009B6F40">
          <w:pPr>
            <w:pStyle w:val="TOC1"/>
            <w:tabs>
              <w:tab w:val="right" w:leader="dot" w:pos="9926"/>
            </w:tabs>
            <w:rPr>
              <w:b w:val="0"/>
              <w:noProof/>
              <w:color w:val="auto"/>
              <w:kern w:val="2"/>
              <w:sz w:val="22"/>
              <w:lang w:val="en-GB" w:eastAsia="en-GB"/>
              <w14:ligatures w14:val="standardContextual"/>
            </w:rPr>
          </w:pPr>
          <w:hyperlink w:anchor="_Toc175327215" w:history="1">
            <w:r w:rsidR="00E71F65" w:rsidRPr="0028303B">
              <w:rPr>
                <w:rStyle w:val="Hyperlink"/>
                <w:noProof/>
              </w:rPr>
              <w:t>SFE/BFE</w:t>
            </w:r>
            <w:r w:rsidR="00E71F65">
              <w:rPr>
                <w:noProof/>
                <w:webHidden/>
              </w:rPr>
              <w:tab/>
            </w:r>
            <w:r w:rsidR="00E71F65">
              <w:rPr>
                <w:noProof/>
                <w:webHidden/>
              </w:rPr>
              <w:fldChar w:fldCharType="begin"/>
            </w:r>
            <w:r w:rsidR="00E71F65">
              <w:rPr>
                <w:noProof/>
                <w:webHidden/>
              </w:rPr>
              <w:instrText xml:space="preserve"> PAGEREF _Toc175327215 \h </w:instrText>
            </w:r>
            <w:r w:rsidR="00E71F65">
              <w:rPr>
                <w:noProof/>
                <w:webHidden/>
              </w:rPr>
            </w:r>
            <w:r w:rsidR="00E71F65">
              <w:rPr>
                <w:noProof/>
                <w:webHidden/>
              </w:rPr>
              <w:fldChar w:fldCharType="separate"/>
            </w:r>
            <w:r w:rsidR="00E71F65">
              <w:rPr>
                <w:noProof/>
                <w:webHidden/>
              </w:rPr>
              <w:t>4</w:t>
            </w:r>
            <w:r w:rsidR="00E71F65">
              <w:rPr>
                <w:noProof/>
                <w:webHidden/>
              </w:rPr>
              <w:fldChar w:fldCharType="end"/>
            </w:r>
          </w:hyperlink>
        </w:p>
        <w:p w14:paraId="6B53EB2A" w14:textId="2274E4A4" w:rsidR="00E71F65" w:rsidRDefault="009B6F40">
          <w:pPr>
            <w:pStyle w:val="TOC1"/>
            <w:tabs>
              <w:tab w:val="right" w:leader="dot" w:pos="9926"/>
            </w:tabs>
            <w:rPr>
              <w:b w:val="0"/>
              <w:noProof/>
              <w:color w:val="auto"/>
              <w:kern w:val="2"/>
              <w:sz w:val="22"/>
              <w:lang w:val="en-GB" w:eastAsia="en-GB"/>
              <w14:ligatures w14:val="standardContextual"/>
            </w:rPr>
          </w:pPr>
          <w:hyperlink w:anchor="_Toc175327216" w:history="1">
            <w:r w:rsidR="00E71F65" w:rsidRPr="0028303B">
              <w:rPr>
                <w:rStyle w:val="Hyperlink"/>
                <w:noProof/>
              </w:rPr>
              <w:t>Greater standardization in the cockpit and avionics systems across platforms</w:t>
            </w:r>
            <w:r w:rsidR="00E71F65">
              <w:rPr>
                <w:noProof/>
                <w:webHidden/>
              </w:rPr>
              <w:tab/>
            </w:r>
            <w:r w:rsidR="00E71F65">
              <w:rPr>
                <w:noProof/>
                <w:webHidden/>
              </w:rPr>
              <w:fldChar w:fldCharType="begin"/>
            </w:r>
            <w:r w:rsidR="00E71F65">
              <w:rPr>
                <w:noProof/>
                <w:webHidden/>
              </w:rPr>
              <w:instrText xml:space="preserve"> PAGEREF _Toc175327216 \h </w:instrText>
            </w:r>
            <w:r w:rsidR="00E71F65">
              <w:rPr>
                <w:noProof/>
                <w:webHidden/>
              </w:rPr>
            </w:r>
            <w:r w:rsidR="00E71F65">
              <w:rPr>
                <w:noProof/>
                <w:webHidden/>
              </w:rPr>
              <w:fldChar w:fldCharType="separate"/>
            </w:r>
            <w:r w:rsidR="00E71F65">
              <w:rPr>
                <w:noProof/>
                <w:webHidden/>
              </w:rPr>
              <w:t>4</w:t>
            </w:r>
            <w:r w:rsidR="00E71F65">
              <w:rPr>
                <w:noProof/>
                <w:webHidden/>
              </w:rPr>
              <w:fldChar w:fldCharType="end"/>
            </w:r>
          </w:hyperlink>
        </w:p>
        <w:p w14:paraId="0D718825" w14:textId="439184E7" w:rsidR="00E71F65" w:rsidRDefault="009B6F40">
          <w:pPr>
            <w:pStyle w:val="TOC1"/>
            <w:tabs>
              <w:tab w:val="right" w:leader="dot" w:pos="9926"/>
            </w:tabs>
            <w:rPr>
              <w:b w:val="0"/>
              <w:noProof/>
              <w:color w:val="auto"/>
              <w:kern w:val="2"/>
              <w:sz w:val="22"/>
              <w:lang w:val="en-GB" w:eastAsia="en-GB"/>
              <w14:ligatures w14:val="standardContextual"/>
            </w:rPr>
          </w:pPr>
          <w:hyperlink w:anchor="_Toc175327217" w:history="1">
            <w:r w:rsidR="00E71F65" w:rsidRPr="0028303B">
              <w:rPr>
                <w:rStyle w:val="Hyperlink"/>
                <w:noProof/>
              </w:rPr>
              <w:t>Tightly coupled avionics and other systems and components</w:t>
            </w:r>
            <w:r w:rsidR="00E71F65">
              <w:rPr>
                <w:noProof/>
                <w:webHidden/>
              </w:rPr>
              <w:tab/>
            </w:r>
            <w:r w:rsidR="00E71F65">
              <w:rPr>
                <w:noProof/>
                <w:webHidden/>
              </w:rPr>
              <w:fldChar w:fldCharType="begin"/>
            </w:r>
            <w:r w:rsidR="00E71F65">
              <w:rPr>
                <w:noProof/>
                <w:webHidden/>
              </w:rPr>
              <w:instrText xml:space="preserve"> PAGEREF _Toc175327217 \h </w:instrText>
            </w:r>
            <w:r w:rsidR="00E71F65">
              <w:rPr>
                <w:noProof/>
                <w:webHidden/>
              </w:rPr>
            </w:r>
            <w:r w:rsidR="00E71F65">
              <w:rPr>
                <w:noProof/>
                <w:webHidden/>
              </w:rPr>
              <w:fldChar w:fldCharType="separate"/>
            </w:r>
            <w:r w:rsidR="00E71F65">
              <w:rPr>
                <w:noProof/>
                <w:webHidden/>
              </w:rPr>
              <w:t>5</w:t>
            </w:r>
            <w:r w:rsidR="00E71F65">
              <w:rPr>
                <w:noProof/>
                <w:webHidden/>
              </w:rPr>
              <w:fldChar w:fldCharType="end"/>
            </w:r>
          </w:hyperlink>
        </w:p>
        <w:p w14:paraId="5780BDD8" w14:textId="3BD3DB32" w:rsidR="00E71F65" w:rsidRDefault="009B6F40">
          <w:pPr>
            <w:pStyle w:val="TOC1"/>
            <w:tabs>
              <w:tab w:val="right" w:leader="dot" w:pos="9926"/>
            </w:tabs>
            <w:rPr>
              <w:b w:val="0"/>
              <w:noProof/>
              <w:color w:val="auto"/>
              <w:kern w:val="2"/>
              <w:sz w:val="22"/>
              <w:lang w:val="en-GB" w:eastAsia="en-GB"/>
              <w14:ligatures w14:val="standardContextual"/>
            </w:rPr>
          </w:pPr>
          <w:hyperlink w:anchor="_Toc175327218" w:history="1">
            <w:r w:rsidR="00E71F65" w:rsidRPr="0028303B">
              <w:rPr>
                <w:rStyle w:val="Hyperlink"/>
                <w:noProof/>
              </w:rPr>
              <w:t>Business Aircraft Market Trends</w:t>
            </w:r>
            <w:r w:rsidR="00E71F65">
              <w:rPr>
                <w:noProof/>
                <w:webHidden/>
              </w:rPr>
              <w:tab/>
            </w:r>
            <w:r w:rsidR="00E71F65">
              <w:rPr>
                <w:noProof/>
                <w:webHidden/>
              </w:rPr>
              <w:fldChar w:fldCharType="begin"/>
            </w:r>
            <w:r w:rsidR="00E71F65">
              <w:rPr>
                <w:noProof/>
                <w:webHidden/>
              </w:rPr>
              <w:instrText xml:space="preserve"> PAGEREF _Toc175327218 \h </w:instrText>
            </w:r>
            <w:r w:rsidR="00E71F65">
              <w:rPr>
                <w:noProof/>
                <w:webHidden/>
              </w:rPr>
            </w:r>
            <w:r w:rsidR="00E71F65">
              <w:rPr>
                <w:noProof/>
                <w:webHidden/>
              </w:rPr>
              <w:fldChar w:fldCharType="separate"/>
            </w:r>
            <w:r w:rsidR="00E71F65">
              <w:rPr>
                <w:noProof/>
                <w:webHidden/>
              </w:rPr>
              <w:t>5</w:t>
            </w:r>
            <w:r w:rsidR="00E71F65">
              <w:rPr>
                <w:noProof/>
                <w:webHidden/>
              </w:rPr>
              <w:fldChar w:fldCharType="end"/>
            </w:r>
          </w:hyperlink>
        </w:p>
        <w:p w14:paraId="00FFEF79" w14:textId="7C695381" w:rsidR="00E71F65" w:rsidRDefault="009B6F40">
          <w:pPr>
            <w:pStyle w:val="TOC1"/>
            <w:tabs>
              <w:tab w:val="right" w:leader="dot" w:pos="9926"/>
            </w:tabs>
            <w:rPr>
              <w:b w:val="0"/>
              <w:noProof/>
              <w:color w:val="auto"/>
              <w:kern w:val="2"/>
              <w:sz w:val="22"/>
              <w:lang w:val="en-GB" w:eastAsia="en-GB"/>
              <w14:ligatures w14:val="standardContextual"/>
            </w:rPr>
          </w:pPr>
          <w:hyperlink w:anchor="_Toc175327219" w:history="1">
            <w:r w:rsidR="00E71F65" w:rsidRPr="0028303B">
              <w:rPr>
                <w:rStyle w:val="Hyperlink"/>
                <w:noProof/>
              </w:rPr>
              <w:t>Avionics growth in the aftermarket</w:t>
            </w:r>
            <w:r w:rsidR="00E71F65">
              <w:rPr>
                <w:noProof/>
                <w:webHidden/>
              </w:rPr>
              <w:tab/>
            </w:r>
            <w:r w:rsidR="00E71F65">
              <w:rPr>
                <w:noProof/>
                <w:webHidden/>
              </w:rPr>
              <w:fldChar w:fldCharType="begin"/>
            </w:r>
            <w:r w:rsidR="00E71F65">
              <w:rPr>
                <w:noProof/>
                <w:webHidden/>
              </w:rPr>
              <w:instrText xml:space="preserve"> PAGEREF _Toc175327219 \h </w:instrText>
            </w:r>
            <w:r w:rsidR="00E71F65">
              <w:rPr>
                <w:noProof/>
                <w:webHidden/>
              </w:rPr>
            </w:r>
            <w:r w:rsidR="00E71F65">
              <w:rPr>
                <w:noProof/>
                <w:webHidden/>
              </w:rPr>
              <w:fldChar w:fldCharType="separate"/>
            </w:r>
            <w:r w:rsidR="00E71F65">
              <w:rPr>
                <w:noProof/>
                <w:webHidden/>
              </w:rPr>
              <w:t>6</w:t>
            </w:r>
            <w:r w:rsidR="00E71F65">
              <w:rPr>
                <w:noProof/>
                <w:webHidden/>
              </w:rPr>
              <w:fldChar w:fldCharType="end"/>
            </w:r>
          </w:hyperlink>
        </w:p>
        <w:p w14:paraId="7592ACED" w14:textId="2475AF38" w:rsidR="00E71F65" w:rsidRDefault="009B6F40">
          <w:pPr>
            <w:pStyle w:val="TOC2"/>
            <w:tabs>
              <w:tab w:val="right" w:leader="dot" w:pos="9926"/>
            </w:tabs>
            <w:rPr>
              <w:b w:val="0"/>
              <w:noProof/>
              <w:color w:val="auto"/>
              <w:kern w:val="2"/>
              <w:sz w:val="22"/>
              <w:lang w:val="en-GB" w:eastAsia="en-GB"/>
              <w14:ligatures w14:val="standardContextual"/>
            </w:rPr>
          </w:pPr>
          <w:hyperlink w:anchor="_Toc175327220" w:history="1">
            <w:r w:rsidR="00E71F65" w:rsidRPr="0028303B">
              <w:rPr>
                <w:rStyle w:val="Hyperlink"/>
                <w:noProof/>
              </w:rPr>
              <w:t>Performance Based Navigation (PBN)</w:t>
            </w:r>
            <w:r w:rsidR="00E71F65">
              <w:rPr>
                <w:noProof/>
                <w:webHidden/>
              </w:rPr>
              <w:tab/>
            </w:r>
            <w:r w:rsidR="00E71F65">
              <w:rPr>
                <w:noProof/>
                <w:webHidden/>
              </w:rPr>
              <w:fldChar w:fldCharType="begin"/>
            </w:r>
            <w:r w:rsidR="00E71F65">
              <w:rPr>
                <w:noProof/>
                <w:webHidden/>
              </w:rPr>
              <w:instrText xml:space="preserve"> PAGEREF _Toc175327220 \h </w:instrText>
            </w:r>
            <w:r w:rsidR="00E71F65">
              <w:rPr>
                <w:noProof/>
                <w:webHidden/>
              </w:rPr>
            </w:r>
            <w:r w:rsidR="00E71F65">
              <w:rPr>
                <w:noProof/>
                <w:webHidden/>
              </w:rPr>
              <w:fldChar w:fldCharType="separate"/>
            </w:r>
            <w:r w:rsidR="00E71F65">
              <w:rPr>
                <w:noProof/>
                <w:webHidden/>
              </w:rPr>
              <w:t>7</w:t>
            </w:r>
            <w:r w:rsidR="00E71F65">
              <w:rPr>
                <w:noProof/>
                <w:webHidden/>
              </w:rPr>
              <w:fldChar w:fldCharType="end"/>
            </w:r>
          </w:hyperlink>
        </w:p>
        <w:p w14:paraId="1700F43E" w14:textId="5DB4E56F" w:rsidR="00E71F65" w:rsidRDefault="009B6F40">
          <w:pPr>
            <w:pStyle w:val="TOC2"/>
            <w:tabs>
              <w:tab w:val="right" w:leader="dot" w:pos="9926"/>
            </w:tabs>
            <w:rPr>
              <w:b w:val="0"/>
              <w:noProof/>
              <w:color w:val="auto"/>
              <w:kern w:val="2"/>
              <w:sz w:val="22"/>
              <w:lang w:val="en-GB" w:eastAsia="en-GB"/>
              <w14:ligatures w14:val="standardContextual"/>
            </w:rPr>
          </w:pPr>
          <w:hyperlink w:anchor="_Toc175327221" w:history="1">
            <w:r w:rsidR="00E71F65" w:rsidRPr="0028303B">
              <w:rPr>
                <w:rStyle w:val="Hyperlink"/>
                <w:noProof/>
              </w:rPr>
              <w:t>CPDLC</w:t>
            </w:r>
            <w:r w:rsidR="00E71F65">
              <w:rPr>
                <w:noProof/>
                <w:webHidden/>
              </w:rPr>
              <w:tab/>
            </w:r>
            <w:r w:rsidR="00E71F65">
              <w:rPr>
                <w:noProof/>
                <w:webHidden/>
              </w:rPr>
              <w:fldChar w:fldCharType="begin"/>
            </w:r>
            <w:r w:rsidR="00E71F65">
              <w:rPr>
                <w:noProof/>
                <w:webHidden/>
              </w:rPr>
              <w:instrText xml:space="preserve"> PAGEREF _Toc175327221 \h </w:instrText>
            </w:r>
            <w:r w:rsidR="00E71F65">
              <w:rPr>
                <w:noProof/>
                <w:webHidden/>
              </w:rPr>
            </w:r>
            <w:r w:rsidR="00E71F65">
              <w:rPr>
                <w:noProof/>
                <w:webHidden/>
              </w:rPr>
              <w:fldChar w:fldCharType="separate"/>
            </w:r>
            <w:r w:rsidR="00E71F65">
              <w:rPr>
                <w:noProof/>
                <w:webHidden/>
              </w:rPr>
              <w:t>8</w:t>
            </w:r>
            <w:r w:rsidR="00E71F65">
              <w:rPr>
                <w:noProof/>
                <w:webHidden/>
              </w:rPr>
              <w:fldChar w:fldCharType="end"/>
            </w:r>
          </w:hyperlink>
        </w:p>
        <w:p w14:paraId="1AA69C02" w14:textId="151F8E51" w:rsidR="00E71F65" w:rsidRDefault="009B6F40">
          <w:pPr>
            <w:pStyle w:val="TOC1"/>
            <w:tabs>
              <w:tab w:val="right" w:leader="dot" w:pos="9926"/>
            </w:tabs>
            <w:rPr>
              <w:b w:val="0"/>
              <w:noProof/>
              <w:color w:val="auto"/>
              <w:kern w:val="2"/>
              <w:sz w:val="22"/>
              <w:lang w:val="en-GB" w:eastAsia="en-GB"/>
              <w14:ligatures w14:val="standardContextual"/>
            </w:rPr>
          </w:pPr>
          <w:hyperlink w:anchor="_Toc175327222" w:history="1">
            <w:r w:rsidR="00E71F65" w:rsidRPr="0028303B">
              <w:rPr>
                <w:rStyle w:val="Hyperlink"/>
                <w:noProof/>
              </w:rPr>
              <w:t>Issues Awaiting Solutions</w:t>
            </w:r>
            <w:r w:rsidR="00E71F65">
              <w:rPr>
                <w:noProof/>
                <w:webHidden/>
              </w:rPr>
              <w:tab/>
            </w:r>
            <w:r w:rsidR="00E71F65">
              <w:rPr>
                <w:noProof/>
                <w:webHidden/>
              </w:rPr>
              <w:fldChar w:fldCharType="begin"/>
            </w:r>
            <w:r w:rsidR="00E71F65">
              <w:rPr>
                <w:noProof/>
                <w:webHidden/>
              </w:rPr>
              <w:instrText xml:space="preserve"> PAGEREF _Toc175327222 \h </w:instrText>
            </w:r>
            <w:r w:rsidR="00E71F65">
              <w:rPr>
                <w:noProof/>
                <w:webHidden/>
              </w:rPr>
            </w:r>
            <w:r w:rsidR="00E71F65">
              <w:rPr>
                <w:noProof/>
                <w:webHidden/>
              </w:rPr>
              <w:fldChar w:fldCharType="separate"/>
            </w:r>
            <w:r w:rsidR="00E71F65">
              <w:rPr>
                <w:noProof/>
                <w:webHidden/>
              </w:rPr>
              <w:t>9</w:t>
            </w:r>
            <w:r w:rsidR="00E71F65">
              <w:rPr>
                <w:noProof/>
                <w:webHidden/>
              </w:rPr>
              <w:fldChar w:fldCharType="end"/>
            </w:r>
          </w:hyperlink>
        </w:p>
        <w:p w14:paraId="04BBB606" w14:textId="68EA9A7D" w:rsidR="00E71F65" w:rsidRDefault="009B6F40">
          <w:pPr>
            <w:pStyle w:val="TOC2"/>
            <w:tabs>
              <w:tab w:val="right" w:leader="dot" w:pos="9926"/>
            </w:tabs>
            <w:rPr>
              <w:b w:val="0"/>
              <w:noProof/>
              <w:color w:val="auto"/>
              <w:kern w:val="2"/>
              <w:sz w:val="22"/>
              <w:lang w:val="en-GB" w:eastAsia="en-GB"/>
              <w14:ligatures w14:val="standardContextual"/>
            </w:rPr>
          </w:pPr>
          <w:hyperlink w:anchor="_Toc175327223" w:history="1">
            <w:r w:rsidR="00E71F65" w:rsidRPr="0028303B">
              <w:rPr>
                <w:rStyle w:val="Hyperlink"/>
                <w:noProof/>
              </w:rPr>
              <w:t>GPS Spoofing</w:t>
            </w:r>
            <w:r w:rsidR="00E71F65">
              <w:rPr>
                <w:noProof/>
                <w:webHidden/>
              </w:rPr>
              <w:tab/>
            </w:r>
            <w:r w:rsidR="00E71F65">
              <w:rPr>
                <w:noProof/>
                <w:webHidden/>
              </w:rPr>
              <w:fldChar w:fldCharType="begin"/>
            </w:r>
            <w:r w:rsidR="00E71F65">
              <w:rPr>
                <w:noProof/>
                <w:webHidden/>
              </w:rPr>
              <w:instrText xml:space="preserve"> PAGEREF _Toc175327223 \h </w:instrText>
            </w:r>
            <w:r w:rsidR="00E71F65">
              <w:rPr>
                <w:noProof/>
                <w:webHidden/>
              </w:rPr>
            </w:r>
            <w:r w:rsidR="00E71F65">
              <w:rPr>
                <w:noProof/>
                <w:webHidden/>
              </w:rPr>
              <w:fldChar w:fldCharType="separate"/>
            </w:r>
            <w:r w:rsidR="00E71F65">
              <w:rPr>
                <w:noProof/>
                <w:webHidden/>
              </w:rPr>
              <w:t>9</w:t>
            </w:r>
            <w:r w:rsidR="00E71F65">
              <w:rPr>
                <w:noProof/>
                <w:webHidden/>
              </w:rPr>
              <w:fldChar w:fldCharType="end"/>
            </w:r>
          </w:hyperlink>
        </w:p>
        <w:p w14:paraId="3042A79F" w14:textId="20A090AB" w:rsidR="00E71F65" w:rsidRDefault="009B6F40">
          <w:pPr>
            <w:pStyle w:val="TOC2"/>
            <w:tabs>
              <w:tab w:val="right" w:leader="dot" w:pos="9926"/>
            </w:tabs>
            <w:rPr>
              <w:b w:val="0"/>
              <w:noProof/>
              <w:color w:val="auto"/>
              <w:kern w:val="2"/>
              <w:sz w:val="22"/>
              <w:lang w:val="en-GB" w:eastAsia="en-GB"/>
              <w14:ligatures w14:val="standardContextual"/>
            </w:rPr>
          </w:pPr>
          <w:hyperlink w:anchor="_Toc175327224" w:history="1">
            <w:r w:rsidR="00E71F65" w:rsidRPr="0028303B">
              <w:rPr>
                <w:rStyle w:val="Hyperlink"/>
                <w:noProof/>
              </w:rPr>
              <w:t>Clear Air Turbulence Detection</w:t>
            </w:r>
            <w:r w:rsidR="00E71F65">
              <w:rPr>
                <w:noProof/>
                <w:webHidden/>
              </w:rPr>
              <w:tab/>
            </w:r>
            <w:r w:rsidR="00E71F65">
              <w:rPr>
                <w:noProof/>
                <w:webHidden/>
              </w:rPr>
              <w:fldChar w:fldCharType="begin"/>
            </w:r>
            <w:r w:rsidR="00E71F65">
              <w:rPr>
                <w:noProof/>
                <w:webHidden/>
              </w:rPr>
              <w:instrText xml:space="preserve"> PAGEREF _Toc175327224 \h </w:instrText>
            </w:r>
            <w:r w:rsidR="00E71F65">
              <w:rPr>
                <w:noProof/>
                <w:webHidden/>
              </w:rPr>
            </w:r>
            <w:r w:rsidR="00E71F65">
              <w:rPr>
                <w:noProof/>
                <w:webHidden/>
              </w:rPr>
              <w:fldChar w:fldCharType="separate"/>
            </w:r>
            <w:r w:rsidR="00E71F65">
              <w:rPr>
                <w:noProof/>
                <w:webHidden/>
              </w:rPr>
              <w:t>11</w:t>
            </w:r>
            <w:r w:rsidR="00E71F65">
              <w:rPr>
                <w:noProof/>
                <w:webHidden/>
              </w:rPr>
              <w:fldChar w:fldCharType="end"/>
            </w:r>
          </w:hyperlink>
        </w:p>
        <w:p w14:paraId="08255562" w14:textId="44F924A0" w:rsidR="00E71F65" w:rsidRDefault="009B6F40">
          <w:pPr>
            <w:pStyle w:val="TOC2"/>
            <w:tabs>
              <w:tab w:val="right" w:leader="dot" w:pos="9926"/>
            </w:tabs>
            <w:rPr>
              <w:b w:val="0"/>
              <w:noProof/>
              <w:color w:val="auto"/>
              <w:kern w:val="2"/>
              <w:sz w:val="22"/>
              <w:lang w:val="en-GB" w:eastAsia="en-GB"/>
              <w14:ligatures w14:val="standardContextual"/>
            </w:rPr>
          </w:pPr>
          <w:hyperlink w:anchor="_Toc175327225" w:history="1">
            <w:r w:rsidR="00E71F65" w:rsidRPr="0028303B">
              <w:rPr>
                <w:rStyle w:val="Hyperlink"/>
                <w:noProof/>
              </w:rPr>
              <w:t>B737 Max Influence on Certification</w:t>
            </w:r>
            <w:r w:rsidR="00E71F65">
              <w:rPr>
                <w:noProof/>
                <w:webHidden/>
              </w:rPr>
              <w:tab/>
            </w:r>
            <w:r w:rsidR="00E71F65">
              <w:rPr>
                <w:noProof/>
                <w:webHidden/>
              </w:rPr>
              <w:fldChar w:fldCharType="begin"/>
            </w:r>
            <w:r w:rsidR="00E71F65">
              <w:rPr>
                <w:noProof/>
                <w:webHidden/>
              </w:rPr>
              <w:instrText xml:space="preserve"> PAGEREF _Toc175327225 \h </w:instrText>
            </w:r>
            <w:r w:rsidR="00E71F65">
              <w:rPr>
                <w:noProof/>
                <w:webHidden/>
              </w:rPr>
            </w:r>
            <w:r w:rsidR="00E71F65">
              <w:rPr>
                <w:noProof/>
                <w:webHidden/>
              </w:rPr>
              <w:fldChar w:fldCharType="separate"/>
            </w:r>
            <w:r w:rsidR="00E71F65">
              <w:rPr>
                <w:noProof/>
                <w:webHidden/>
              </w:rPr>
              <w:t>11</w:t>
            </w:r>
            <w:r w:rsidR="00E71F65">
              <w:rPr>
                <w:noProof/>
                <w:webHidden/>
              </w:rPr>
              <w:fldChar w:fldCharType="end"/>
            </w:r>
          </w:hyperlink>
        </w:p>
        <w:p w14:paraId="1B49432E" w14:textId="091D81D0" w:rsidR="00E71F65" w:rsidRDefault="009B6F40">
          <w:pPr>
            <w:pStyle w:val="TOC1"/>
            <w:tabs>
              <w:tab w:val="right" w:leader="dot" w:pos="9926"/>
            </w:tabs>
            <w:rPr>
              <w:b w:val="0"/>
              <w:noProof/>
              <w:color w:val="auto"/>
              <w:kern w:val="2"/>
              <w:sz w:val="22"/>
              <w:lang w:val="en-GB" w:eastAsia="en-GB"/>
              <w14:ligatures w14:val="standardContextual"/>
            </w:rPr>
          </w:pPr>
          <w:hyperlink w:anchor="_Toc175327226" w:history="1">
            <w:r w:rsidR="00E71F65" w:rsidRPr="0028303B">
              <w:rPr>
                <w:rStyle w:val="Hyperlink"/>
                <w:noProof/>
              </w:rPr>
              <w:t>Opportunities</w:t>
            </w:r>
            <w:r w:rsidR="00E71F65">
              <w:rPr>
                <w:noProof/>
                <w:webHidden/>
              </w:rPr>
              <w:tab/>
            </w:r>
            <w:r w:rsidR="00E71F65">
              <w:rPr>
                <w:noProof/>
                <w:webHidden/>
              </w:rPr>
              <w:fldChar w:fldCharType="begin"/>
            </w:r>
            <w:r w:rsidR="00E71F65">
              <w:rPr>
                <w:noProof/>
                <w:webHidden/>
              </w:rPr>
              <w:instrText xml:space="preserve"> PAGEREF _Toc175327226 \h </w:instrText>
            </w:r>
            <w:r w:rsidR="00E71F65">
              <w:rPr>
                <w:noProof/>
                <w:webHidden/>
              </w:rPr>
            </w:r>
            <w:r w:rsidR="00E71F65">
              <w:rPr>
                <w:noProof/>
                <w:webHidden/>
              </w:rPr>
              <w:fldChar w:fldCharType="separate"/>
            </w:r>
            <w:r w:rsidR="00E71F65">
              <w:rPr>
                <w:noProof/>
                <w:webHidden/>
              </w:rPr>
              <w:t>12</w:t>
            </w:r>
            <w:r w:rsidR="00E71F65">
              <w:rPr>
                <w:noProof/>
                <w:webHidden/>
              </w:rPr>
              <w:fldChar w:fldCharType="end"/>
            </w:r>
          </w:hyperlink>
        </w:p>
        <w:p w14:paraId="64A3067D" w14:textId="4A24D2AF" w:rsidR="00E71F65" w:rsidRDefault="009B6F40">
          <w:pPr>
            <w:pStyle w:val="TOC2"/>
            <w:tabs>
              <w:tab w:val="right" w:leader="dot" w:pos="9926"/>
            </w:tabs>
            <w:rPr>
              <w:b w:val="0"/>
              <w:noProof/>
              <w:color w:val="auto"/>
              <w:kern w:val="2"/>
              <w:sz w:val="22"/>
              <w:lang w:val="en-GB" w:eastAsia="en-GB"/>
              <w14:ligatures w14:val="standardContextual"/>
            </w:rPr>
          </w:pPr>
          <w:hyperlink w:anchor="_Toc175327227" w:history="1">
            <w:r w:rsidR="00E71F65" w:rsidRPr="0028303B">
              <w:rPr>
                <w:rStyle w:val="Hyperlink"/>
                <w:noProof/>
              </w:rPr>
              <w:t>Single pilot cargo operations</w:t>
            </w:r>
            <w:r w:rsidR="00E71F65">
              <w:rPr>
                <w:noProof/>
                <w:webHidden/>
              </w:rPr>
              <w:tab/>
            </w:r>
            <w:r w:rsidR="00E71F65">
              <w:rPr>
                <w:noProof/>
                <w:webHidden/>
              </w:rPr>
              <w:fldChar w:fldCharType="begin"/>
            </w:r>
            <w:r w:rsidR="00E71F65">
              <w:rPr>
                <w:noProof/>
                <w:webHidden/>
              </w:rPr>
              <w:instrText xml:space="preserve"> PAGEREF _Toc175327227 \h </w:instrText>
            </w:r>
            <w:r w:rsidR="00E71F65">
              <w:rPr>
                <w:noProof/>
                <w:webHidden/>
              </w:rPr>
            </w:r>
            <w:r w:rsidR="00E71F65">
              <w:rPr>
                <w:noProof/>
                <w:webHidden/>
              </w:rPr>
              <w:fldChar w:fldCharType="separate"/>
            </w:r>
            <w:r w:rsidR="00E71F65">
              <w:rPr>
                <w:noProof/>
                <w:webHidden/>
              </w:rPr>
              <w:t>12</w:t>
            </w:r>
            <w:r w:rsidR="00E71F65">
              <w:rPr>
                <w:noProof/>
                <w:webHidden/>
              </w:rPr>
              <w:fldChar w:fldCharType="end"/>
            </w:r>
          </w:hyperlink>
        </w:p>
        <w:p w14:paraId="5D3CCDE3" w14:textId="6B2B81D3" w:rsidR="00E71F65" w:rsidRDefault="009B6F40">
          <w:pPr>
            <w:pStyle w:val="TOC2"/>
            <w:tabs>
              <w:tab w:val="right" w:leader="dot" w:pos="9926"/>
            </w:tabs>
            <w:rPr>
              <w:b w:val="0"/>
              <w:noProof/>
              <w:color w:val="auto"/>
              <w:kern w:val="2"/>
              <w:sz w:val="22"/>
              <w:lang w:val="en-GB" w:eastAsia="en-GB"/>
              <w14:ligatures w14:val="standardContextual"/>
            </w:rPr>
          </w:pPr>
          <w:hyperlink w:anchor="_Toc175327228" w:history="1">
            <w:r w:rsidR="00E71F65" w:rsidRPr="0028303B">
              <w:rPr>
                <w:rStyle w:val="Hyperlink"/>
                <w:noProof/>
              </w:rPr>
              <w:t>Electronic Flight Bags</w:t>
            </w:r>
            <w:r w:rsidR="00E71F65">
              <w:rPr>
                <w:noProof/>
                <w:webHidden/>
              </w:rPr>
              <w:tab/>
            </w:r>
            <w:r w:rsidR="00E71F65">
              <w:rPr>
                <w:noProof/>
                <w:webHidden/>
              </w:rPr>
              <w:fldChar w:fldCharType="begin"/>
            </w:r>
            <w:r w:rsidR="00E71F65">
              <w:rPr>
                <w:noProof/>
                <w:webHidden/>
              </w:rPr>
              <w:instrText xml:space="preserve"> PAGEREF _Toc175327228 \h </w:instrText>
            </w:r>
            <w:r w:rsidR="00E71F65">
              <w:rPr>
                <w:noProof/>
                <w:webHidden/>
              </w:rPr>
            </w:r>
            <w:r w:rsidR="00E71F65">
              <w:rPr>
                <w:noProof/>
                <w:webHidden/>
              </w:rPr>
              <w:fldChar w:fldCharType="separate"/>
            </w:r>
            <w:r w:rsidR="00E71F65">
              <w:rPr>
                <w:noProof/>
                <w:webHidden/>
              </w:rPr>
              <w:t>12</w:t>
            </w:r>
            <w:r w:rsidR="00E71F65">
              <w:rPr>
                <w:noProof/>
                <w:webHidden/>
              </w:rPr>
              <w:fldChar w:fldCharType="end"/>
            </w:r>
          </w:hyperlink>
        </w:p>
        <w:p w14:paraId="00B36D90" w14:textId="7EA06FBB" w:rsidR="00E71F65" w:rsidRDefault="009B6F40">
          <w:pPr>
            <w:pStyle w:val="TOC1"/>
            <w:tabs>
              <w:tab w:val="right" w:leader="dot" w:pos="9926"/>
            </w:tabs>
            <w:rPr>
              <w:b w:val="0"/>
              <w:noProof/>
              <w:color w:val="auto"/>
              <w:kern w:val="2"/>
              <w:sz w:val="22"/>
              <w:lang w:val="en-GB" w:eastAsia="en-GB"/>
              <w14:ligatures w14:val="standardContextual"/>
            </w:rPr>
          </w:pPr>
          <w:hyperlink w:anchor="_Toc175327229" w:history="1">
            <w:r w:rsidR="00E71F65" w:rsidRPr="0028303B">
              <w:rPr>
                <w:rStyle w:val="Hyperlink"/>
                <w:noProof/>
              </w:rPr>
              <w:t>Military Procurement</w:t>
            </w:r>
            <w:r w:rsidR="00E71F65">
              <w:rPr>
                <w:noProof/>
                <w:webHidden/>
              </w:rPr>
              <w:tab/>
            </w:r>
            <w:r w:rsidR="00E71F65">
              <w:rPr>
                <w:noProof/>
                <w:webHidden/>
              </w:rPr>
              <w:fldChar w:fldCharType="begin"/>
            </w:r>
            <w:r w:rsidR="00E71F65">
              <w:rPr>
                <w:noProof/>
                <w:webHidden/>
              </w:rPr>
              <w:instrText xml:space="preserve"> PAGEREF _Toc175327229 \h </w:instrText>
            </w:r>
            <w:r w:rsidR="00E71F65">
              <w:rPr>
                <w:noProof/>
                <w:webHidden/>
              </w:rPr>
            </w:r>
            <w:r w:rsidR="00E71F65">
              <w:rPr>
                <w:noProof/>
                <w:webHidden/>
              </w:rPr>
              <w:fldChar w:fldCharType="separate"/>
            </w:r>
            <w:r w:rsidR="00E71F65">
              <w:rPr>
                <w:noProof/>
                <w:webHidden/>
              </w:rPr>
              <w:t>12</w:t>
            </w:r>
            <w:r w:rsidR="00E71F65">
              <w:rPr>
                <w:noProof/>
                <w:webHidden/>
              </w:rPr>
              <w:fldChar w:fldCharType="end"/>
            </w:r>
          </w:hyperlink>
        </w:p>
        <w:p w14:paraId="7E7ED698" w14:textId="0C692C13" w:rsidR="00E71F65" w:rsidRDefault="009B6F40">
          <w:pPr>
            <w:pStyle w:val="TOC1"/>
            <w:tabs>
              <w:tab w:val="right" w:leader="dot" w:pos="9926"/>
            </w:tabs>
            <w:rPr>
              <w:b w:val="0"/>
              <w:noProof/>
              <w:color w:val="auto"/>
              <w:kern w:val="2"/>
              <w:sz w:val="22"/>
              <w:lang w:val="en-GB" w:eastAsia="en-GB"/>
              <w14:ligatures w14:val="standardContextual"/>
            </w:rPr>
          </w:pPr>
          <w:hyperlink w:anchor="_Toc175327230" w:history="1">
            <w:r w:rsidR="00E71F65" w:rsidRPr="0028303B">
              <w:rPr>
                <w:rStyle w:val="Hyperlink"/>
                <w:noProof/>
              </w:rPr>
              <w:t>Supplier Upgrade Programs</w:t>
            </w:r>
            <w:r w:rsidR="00E71F65">
              <w:rPr>
                <w:noProof/>
                <w:webHidden/>
              </w:rPr>
              <w:tab/>
            </w:r>
            <w:r w:rsidR="00E71F65">
              <w:rPr>
                <w:noProof/>
                <w:webHidden/>
              </w:rPr>
              <w:fldChar w:fldCharType="begin"/>
            </w:r>
            <w:r w:rsidR="00E71F65">
              <w:rPr>
                <w:noProof/>
                <w:webHidden/>
              </w:rPr>
              <w:instrText xml:space="preserve"> PAGEREF _Toc175327230 \h </w:instrText>
            </w:r>
            <w:r w:rsidR="00E71F65">
              <w:rPr>
                <w:noProof/>
                <w:webHidden/>
              </w:rPr>
            </w:r>
            <w:r w:rsidR="00E71F65">
              <w:rPr>
                <w:noProof/>
                <w:webHidden/>
              </w:rPr>
              <w:fldChar w:fldCharType="separate"/>
            </w:r>
            <w:r w:rsidR="00E71F65">
              <w:rPr>
                <w:noProof/>
                <w:webHidden/>
              </w:rPr>
              <w:t>12</w:t>
            </w:r>
            <w:r w:rsidR="00E71F65">
              <w:rPr>
                <w:noProof/>
                <w:webHidden/>
              </w:rPr>
              <w:fldChar w:fldCharType="end"/>
            </w:r>
          </w:hyperlink>
        </w:p>
        <w:p w14:paraId="5EE2B807" w14:textId="62FB88A4" w:rsidR="009D5239" w:rsidRPr="000629A8" w:rsidRDefault="009D5239">
          <w:pPr>
            <w:rPr>
              <w:bCs/>
            </w:rPr>
          </w:pPr>
          <w:r w:rsidRPr="000629A8">
            <w:rPr>
              <w:bCs/>
            </w:rPr>
            <w:fldChar w:fldCharType="end"/>
          </w:r>
        </w:p>
      </w:sdtContent>
    </w:sdt>
    <w:p w14:paraId="6E60CB7C" w14:textId="77777777" w:rsidR="0002597C" w:rsidRPr="00DB1DD1" w:rsidRDefault="009D5239" w:rsidP="0002597C">
      <w:pPr>
        <w:pStyle w:val="Heading1"/>
      </w:pPr>
      <w:r w:rsidRPr="000629A8">
        <w:br w:type="page"/>
      </w:r>
      <w:bookmarkStart w:id="0" w:name="_Toc175327212"/>
      <w:r w:rsidR="0002597C">
        <w:lastRenderedPageBreak/>
        <w:t>Effects of the COVID-19 Pandemic on the Aerospace Supply Chain</w:t>
      </w:r>
      <w:bookmarkEnd w:id="0"/>
    </w:p>
    <w:p w14:paraId="126B5826" w14:textId="77777777" w:rsidR="0002597C" w:rsidRPr="0002597C" w:rsidRDefault="0002597C" w:rsidP="0002597C">
      <w:pPr>
        <w:spacing w:after="120"/>
        <w:rPr>
          <w:b w:val="0"/>
          <w:bCs/>
          <w:sz w:val="22"/>
          <w:szCs w:val="18"/>
        </w:rPr>
      </w:pPr>
      <w:r w:rsidRPr="0002597C">
        <w:rPr>
          <w:b w:val="0"/>
          <w:bCs/>
          <w:sz w:val="22"/>
          <w:szCs w:val="18"/>
        </w:rPr>
        <w:t>While the world-wide COVID-19 pandemic has passed, the effects on the aerospace industry linger, and will likely be felt for the next five years. During the pandemic, airlines were faced with sharply reduced passenger volumes, OEM constructors reduced their manufacturing tempo and avionics OEMs paused production. This disruption in both the labor supply and to the supply chain overall has had far-reaching effects on the industry.</w:t>
      </w:r>
    </w:p>
    <w:p w14:paraId="3B216646" w14:textId="77777777" w:rsidR="0002597C" w:rsidRPr="0002597C" w:rsidRDefault="0002597C" w:rsidP="0002597C">
      <w:pPr>
        <w:spacing w:after="120"/>
        <w:rPr>
          <w:b w:val="0"/>
          <w:bCs/>
          <w:sz w:val="22"/>
          <w:szCs w:val="18"/>
        </w:rPr>
      </w:pPr>
      <w:r w:rsidRPr="0002597C">
        <w:rPr>
          <w:b w:val="0"/>
          <w:bCs/>
          <w:sz w:val="22"/>
          <w:szCs w:val="18"/>
        </w:rPr>
        <w:t>As passenger volumes have largely returned to pre-pandemic levels, OEM constructors are faced with shortages due to these ongoing supply chain issues. This has delayed the delivery of new aircraft, disrupted the supply of materiel needed for MRO and repair activities and has impacted the ability of the industry to meet pent-up demand for air travel and transport of commercial goods.  In addition, the normal demand for parcel and freight carriage in the absence of the usual capacity for passenger aircraft to carry a significant portion of this freight has caused unplanned demand for freight aircraft, primarily met with passenger aircraft conversions.</w:t>
      </w:r>
    </w:p>
    <w:p w14:paraId="0B5D5550" w14:textId="77777777" w:rsidR="0002597C" w:rsidRPr="0002597C" w:rsidRDefault="0002597C" w:rsidP="0002597C">
      <w:pPr>
        <w:spacing w:after="120"/>
        <w:rPr>
          <w:b w:val="0"/>
          <w:bCs/>
          <w:sz w:val="22"/>
          <w:szCs w:val="18"/>
        </w:rPr>
      </w:pPr>
      <w:r w:rsidRPr="0002597C">
        <w:rPr>
          <w:b w:val="0"/>
          <w:bCs/>
          <w:sz w:val="22"/>
          <w:szCs w:val="18"/>
        </w:rPr>
        <w:t>The result of this perturbation in the aerospace supply chain has been felt across the board, but is evident in its impact on the civil aviation market, particularly in terms of supply of new passenger aircraft.  Backlogs are steadily increasing for all passenger airframe OEMs, while at the same time, 1st and 2nd tier suppliers to these OEMs appear to be second-guessing the airframers ability to ramp up production to meet publicly stated goals, leading to unexpected shortages of raw materials exacerbating already expected delays in delivery of aircraft.  As of early 2024, the Airbus backlog stands at just over 8500 aircraft, while the Boeing backlog stands at just over 5600 aircraft.  Assuming that suppliers can continue to meet the demands of Boeing and Airbus, this leads to a backlog of over 7 years to receive a new commercial aircraft ordered in mid-2024.</w:t>
      </w:r>
    </w:p>
    <w:p w14:paraId="169E954A" w14:textId="77777777" w:rsidR="0002597C" w:rsidRDefault="0002597C" w:rsidP="0002597C">
      <w:pPr>
        <w:pStyle w:val="Heading1"/>
      </w:pPr>
      <w:bookmarkStart w:id="1" w:name="_Toc175327213"/>
      <w:r>
        <w:t>The trend toward longer in-service lives for older aircraft</w:t>
      </w:r>
      <w:bookmarkEnd w:id="1"/>
    </w:p>
    <w:p w14:paraId="5CD1E656" w14:textId="77777777" w:rsidR="0002597C" w:rsidRPr="0002597C" w:rsidRDefault="0002597C" w:rsidP="0002597C">
      <w:pPr>
        <w:spacing w:after="120"/>
        <w:rPr>
          <w:b w:val="0"/>
          <w:bCs/>
          <w:sz w:val="22"/>
          <w:szCs w:val="18"/>
        </w:rPr>
      </w:pPr>
      <w:r w:rsidRPr="0002597C">
        <w:rPr>
          <w:b w:val="0"/>
          <w:bCs/>
          <w:sz w:val="22"/>
          <w:szCs w:val="18"/>
        </w:rPr>
        <w:t>Commercial airline operators respond to world events and changing passenger demand to reshape their operations and fleets. During the economic downturn of 2008 and the COVID-19 pandemic, operators altered their aircraft fleet mix, in both cases, parking, returning to lessors, or selling segments of their fleets.</w:t>
      </w:r>
    </w:p>
    <w:p w14:paraId="7B7E62C1" w14:textId="77777777" w:rsidR="0002597C" w:rsidRPr="0002597C" w:rsidRDefault="0002597C" w:rsidP="0002597C">
      <w:pPr>
        <w:spacing w:after="120"/>
        <w:rPr>
          <w:b w:val="0"/>
          <w:bCs/>
          <w:sz w:val="22"/>
          <w:szCs w:val="18"/>
        </w:rPr>
      </w:pPr>
      <w:r w:rsidRPr="0002597C">
        <w:rPr>
          <w:b w:val="0"/>
          <w:bCs/>
          <w:sz w:val="22"/>
          <w:szCs w:val="18"/>
        </w:rPr>
        <w:t xml:space="preserve">The timing of these moves has had interesting follow-on effects. For example, one of the unforeseen effects of the COVID-19 pandemic, its long-term impact on the supply chain, has substantially reduced the industry’s ability to ramp-up production of new aircraft to pre-COVID levels. As passenger volumes have returned to normal levels, the demand for new aircraft has outpaced the production capability of Airbus, Boeing and Embraer. As a result, airlines are keeping older aircraft in service longer than previously planned. </w:t>
      </w:r>
    </w:p>
    <w:p w14:paraId="3A9F8D6F" w14:textId="77777777" w:rsidR="0002597C" w:rsidRPr="0002597C" w:rsidRDefault="0002597C" w:rsidP="0002597C">
      <w:pPr>
        <w:spacing w:after="120"/>
        <w:rPr>
          <w:b w:val="0"/>
          <w:bCs/>
          <w:sz w:val="22"/>
          <w:szCs w:val="18"/>
        </w:rPr>
      </w:pPr>
      <w:r w:rsidRPr="0002597C">
        <w:rPr>
          <w:b w:val="0"/>
          <w:bCs/>
          <w:sz w:val="22"/>
          <w:szCs w:val="18"/>
        </w:rPr>
        <w:t xml:space="preserve">With more of these older airframes remaining in service than had been planned, these near-legacy aircraft are less likely to be equipped with capabilities meeting current airspace operational requirements or maintaining interoperability with the newest aircraft in the fleet. Additionally, these aircraft may have avionics that are </w:t>
      </w:r>
      <w:r w:rsidRPr="0002597C">
        <w:rPr>
          <w:b w:val="0"/>
          <w:bCs/>
          <w:sz w:val="22"/>
          <w:szCs w:val="18"/>
        </w:rPr>
        <w:lastRenderedPageBreak/>
        <w:t>nearing the end of their useful economic life, with maintenance becoming ever more expensive.  This means that the industry will need to respond to aftermarket demand for retrofitting these aircraft with more modern technology.</w:t>
      </w:r>
    </w:p>
    <w:p w14:paraId="1601B6F7" w14:textId="77777777" w:rsidR="0002597C" w:rsidRDefault="0002597C" w:rsidP="0002597C">
      <w:pPr>
        <w:pStyle w:val="Heading1"/>
      </w:pPr>
      <w:bookmarkStart w:id="2" w:name="_Toc175327214"/>
      <w:r w:rsidRPr="00E14A12">
        <w:t>Supplier investment in OEM constructor programs</w:t>
      </w:r>
      <w:bookmarkEnd w:id="2"/>
    </w:p>
    <w:p w14:paraId="5AD4DAD3" w14:textId="3480588E" w:rsidR="0002597C" w:rsidRPr="0002597C" w:rsidRDefault="0002597C" w:rsidP="0002597C">
      <w:pPr>
        <w:spacing w:after="120"/>
        <w:rPr>
          <w:b w:val="0"/>
          <w:bCs/>
          <w:sz w:val="22"/>
          <w:szCs w:val="18"/>
        </w:rPr>
      </w:pPr>
      <w:r w:rsidRPr="0002597C">
        <w:rPr>
          <w:b w:val="0"/>
          <w:bCs/>
          <w:sz w:val="22"/>
          <w:szCs w:val="18"/>
        </w:rPr>
        <w:t xml:space="preserve">Another trend is the increasing demand by OEM constructors to require a greater investment by key suppliers in the development and evolution of aircraft programs. Significant investment, buy-in, or risk sharing by these key partners result in a lengthier payback period for the suppliers. Where prior aircraft programs allowed for a payback period that spanned the first </w:t>
      </w:r>
      <w:r w:rsidR="004B6D99">
        <w:rPr>
          <w:b w:val="0"/>
          <w:bCs/>
          <w:sz w:val="22"/>
          <w:szCs w:val="18"/>
        </w:rPr>
        <w:t xml:space="preserve">several </w:t>
      </w:r>
      <w:r w:rsidRPr="0002597C">
        <w:rPr>
          <w:b w:val="0"/>
          <w:bCs/>
          <w:sz w:val="22"/>
          <w:szCs w:val="18"/>
        </w:rPr>
        <w:t>hundred aircraft, the payback period is now extended, perhaps, by 10-fold.</w:t>
      </w:r>
    </w:p>
    <w:p w14:paraId="32DBBA3A" w14:textId="77777777" w:rsidR="0002597C" w:rsidRPr="0002597C" w:rsidRDefault="0002597C" w:rsidP="0002597C">
      <w:pPr>
        <w:spacing w:after="120"/>
        <w:rPr>
          <w:b w:val="0"/>
          <w:bCs/>
          <w:sz w:val="22"/>
          <w:szCs w:val="18"/>
        </w:rPr>
      </w:pPr>
      <w:r w:rsidRPr="0002597C">
        <w:rPr>
          <w:b w:val="0"/>
          <w:bCs/>
          <w:sz w:val="22"/>
          <w:szCs w:val="18"/>
        </w:rPr>
        <w:t>While suppliers benefit from an entrenched position, OEM constructors capitalize on these positions by demanding greater investments, de-escalation in prices and expectations of “free” upgrades to existing products in exchange for production continuity for the suppliers.</w:t>
      </w:r>
    </w:p>
    <w:p w14:paraId="32841A4A" w14:textId="77777777" w:rsidR="0002597C" w:rsidRDefault="0002597C" w:rsidP="0002597C">
      <w:pPr>
        <w:pStyle w:val="Heading1"/>
      </w:pPr>
      <w:bookmarkStart w:id="3" w:name="_Toc175327215"/>
      <w:r w:rsidRPr="003E41EE">
        <w:t>SFE/BFE</w:t>
      </w:r>
      <w:bookmarkEnd w:id="3"/>
    </w:p>
    <w:p w14:paraId="10F14CD9" w14:textId="77777777" w:rsidR="0002597C" w:rsidRPr="0002597C" w:rsidRDefault="0002597C" w:rsidP="0002597C">
      <w:pPr>
        <w:spacing w:after="120"/>
        <w:rPr>
          <w:b w:val="0"/>
          <w:bCs/>
          <w:sz w:val="22"/>
          <w:szCs w:val="18"/>
        </w:rPr>
      </w:pPr>
      <w:r w:rsidRPr="0002597C">
        <w:rPr>
          <w:b w:val="0"/>
          <w:bCs/>
          <w:sz w:val="22"/>
          <w:szCs w:val="18"/>
        </w:rPr>
        <w:t>Another method used by OEM constructors to reduce costs and to streamline supply chain complexity is to reduce the number of options available to aircraft purchasers.  This has led to an increase in the relative percentage of Seller Furnished Equipment (SFE) supplied with aircraft on delivery</w:t>
      </w:r>
    </w:p>
    <w:p w14:paraId="141DCAA5" w14:textId="77777777" w:rsidR="0002597C" w:rsidRPr="0002597C" w:rsidRDefault="0002597C" w:rsidP="0002597C">
      <w:pPr>
        <w:spacing w:after="120"/>
        <w:rPr>
          <w:b w:val="0"/>
          <w:bCs/>
          <w:sz w:val="22"/>
          <w:szCs w:val="18"/>
        </w:rPr>
      </w:pPr>
      <w:r w:rsidRPr="0002597C">
        <w:rPr>
          <w:b w:val="0"/>
          <w:bCs/>
          <w:sz w:val="22"/>
          <w:szCs w:val="18"/>
        </w:rPr>
        <w:t>Previously, operators were given options to furnish avionics sourced directly from the operator’s supply chain. “Buyer Furnished Equipment” (BFE) options are becoming less prevalent as OEM constructors look to reduce the costs of certification and management of providing these options.</w:t>
      </w:r>
    </w:p>
    <w:p w14:paraId="55F3DD0E" w14:textId="751A9840" w:rsidR="0002597C" w:rsidRPr="00514E83" w:rsidRDefault="0002597C" w:rsidP="0002597C">
      <w:pPr>
        <w:pStyle w:val="Heading1"/>
      </w:pPr>
      <w:bookmarkStart w:id="4" w:name="_Toc175327216"/>
      <w:r w:rsidRPr="00514E83">
        <w:t>Greater standardization in the cockpit</w:t>
      </w:r>
      <w:r w:rsidR="004B6D99">
        <w:t xml:space="preserve"> and </w:t>
      </w:r>
      <w:r w:rsidRPr="00514E83">
        <w:t>avionics</w:t>
      </w:r>
      <w:r w:rsidR="004B6D99">
        <w:t xml:space="preserve"> systems across platforms</w:t>
      </w:r>
      <w:bookmarkEnd w:id="4"/>
    </w:p>
    <w:p w14:paraId="07743602" w14:textId="77777777" w:rsidR="0002597C" w:rsidRPr="0002597C" w:rsidRDefault="0002597C" w:rsidP="0002597C">
      <w:pPr>
        <w:spacing w:after="120"/>
        <w:rPr>
          <w:b w:val="0"/>
          <w:bCs/>
          <w:sz w:val="22"/>
          <w:szCs w:val="18"/>
        </w:rPr>
      </w:pPr>
      <w:r w:rsidRPr="0002597C">
        <w:rPr>
          <w:b w:val="0"/>
          <w:bCs/>
          <w:sz w:val="22"/>
          <w:szCs w:val="18"/>
        </w:rPr>
        <w:t>Further, OEM constructors are moving to greater standardization of avionics. This is driven by both supply chain and inventory savings and the greater integration of avionics by the system suppliers. The avionics OEMs have increased integration of their own products to increase their share of avionics real estate and to further enhance their own positions by warding off the availability of avionics component options for other sub-tier suppliers. If an avionic OEM tightly integrates, say, a radio function with the complete cockpit system, opportunities to supply an alternative radio function by different supplier vanishes.</w:t>
      </w:r>
    </w:p>
    <w:p w14:paraId="1048AEFD" w14:textId="77777777" w:rsidR="0002597C" w:rsidRDefault="0002597C" w:rsidP="0002597C">
      <w:pPr>
        <w:pStyle w:val="Heading1"/>
      </w:pPr>
      <w:bookmarkStart w:id="5" w:name="_Toc175327217"/>
      <w:r>
        <w:lastRenderedPageBreak/>
        <w:t>Tightly coupled avionics and other systems and components</w:t>
      </w:r>
      <w:bookmarkEnd w:id="5"/>
    </w:p>
    <w:p w14:paraId="4F6DE598" w14:textId="77777777" w:rsidR="0002597C" w:rsidRPr="0002597C" w:rsidRDefault="0002597C" w:rsidP="0002597C">
      <w:pPr>
        <w:spacing w:after="120"/>
        <w:rPr>
          <w:b w:val="0"/>
          <w:bCs/>
          <w:sz w:val="22"/>
          <w:szCs w:val="18"/>
        </w:rPr>
      </w:pPr>
      <w:r w:rsidRPr="0002597C">
        <w:rPr>
          <w:b w:val="0"/>
          <w:bCs/>
          <w:sz w:val="22"/>
          <w:szCs w:val="18"/>
        </w:rPr>
        <w:t>Greater integration of avionics into complete cockpit system increases the span of products provided by single avionics suppliers. For example, autopilot functions are now supplied by the cockpit system supplier rather than being part of the basic aircraft. This simplifies the job of the avionics OEM and further solidifies their supply chain position. At the other end, sensors (pitot static, inertial, radio) functions are in-drawn by the avionics OEM to complete their system.</w:t>
      </w:r>
    </w:p>
    <w:p w14:paraId="460DCF36" w14:textId="77777777" w:rsidR="0002597C" w:rsidRPr="0002597C" w:rsidRDefault="0002597C" w:rsidP="0002597C">
      <w:pPr>
        <w:spacing w:after="120"/>
        <w:rPr>
          <w:b w:val="0"/>
          <w:bCs/>
          <w:sz w:val="22"/>
          <w:szCs w:val="18"/>
        </w:rPr>
      </w:pPr>
      <w:r w:rsidRPr="0002597C">
        <w:rPr>
          <w:b w:val="0"/>
          <w:bCs/>
          <w:sz w:val="22"/>
          <w:szCs w:val="18"/>
        </w:rPr>
        <w:t>This is clearly seen in the business aircraft segment as exemplified by the Garmin G1000, G3000 and G5000 systems, and the trend extends to commercial aircraft and helicopters as well, with Honeywell, Thales, Collins Aerospace and other OEMS offering integrated cockpits bound to particular aircraft types. This is a way for avionics OEMs to increase their content and to spread their risk-sharing across a greater number of individual components.</w:t>
      </w:r>
    </w:p>
    <w:p w14:paraId="1AD3200A" w14:textId="73FDB4FC" w:rsidR="0002597C" w:rsidRDefault="0002597C" w:rsidP="0002597C">
      <w:pPr>
        <w:pStyle w:val="Heading1"/>
      </w:pPr>
      <w:bookmarkStart w:id="6" w:name="_Toc175327218"/>
      <w:r w:rsidRPr="00E54C2E">
        <w:t xml:space="preserve">Business </w:t>
      </w:r>
      <w:r>
        <w:t>A</w:t>
      </w:r>
      <w:r w:rsidRPr="00E54C2E">
        <w:t>ircraft</w:t>
      </w:r>
      <w:r>
        <w:t xml:space="preserve"> </w:t>
      </w:r>
      <w:r w:rsidRPr="003F5BC8">
        <w:t>Market Trends</w:t>
      </w:r>
      <w:bookmarkEnd w:id="6"/>
    </w:p>
    <w:p w14:paraId="3080D5CF" w14:textId="77777777" w:rsidR="0002597C" w:rsidRPr="0002597C" w:rsidRDefault="0002597C" w:rsidP="0002597C">
      <w:pPr>
        <w:spacing w:after="120"/>
        <w:rPr>
          <w:b w:val="0"/>
          <w:bCs/>
          <w:sz w:val="22"/>
          <w:szCs w:val="18"/>
        </w:rPr>
      </w:pPr>
      <w:r w:rsidRPr="0002597C">
        <w:rPr>
          <w:b w:val="0"/>
          <w:bCs/>
          <w:sz w:val="22"/>
          <w:szCs w:val="18"/>
        </w:rPr>
        <w:t>Similar to the commercial aircraft constructors, business aircraft OEMs are requiring similar risk-sharing partnerships from their avionics supply chain. These demands coincide with a goal of reducing the certification risk of offering multiple avionics options and to shift this burden to a single supplier for each given aircraft program.</w:t>
      </w:r>
    </w:p>
    <w:p w14:paraId="59972630" w14:textId="77777777" w:rsidR="0002597C" w:rsidRPr="0002597C" w:rsidRDefault="0002597C" w:rsidP="0002597C">
      <w:pPr>
        <w:spacing w:after="120"/>
        <w:rPr>
          <w:b w:val="0"/>
          <w:bCs/>
          <w:sz w:val="22"/>
          <w:szCs w:val="18"/>
        </w:rPr>
      </w:pPr>
      <w:r w:rsidRPr="0002597C">
        <w:rPr>
          <w:b w:val="0"/>
          <w:bCs/>
          <w:sz w:val="22"/>
          <w:szCs w:val="18"/>
        </w:rPr>
        <w:t>The tempo of business aircraft programs is considerably faster than the development of commercial aircraft programs. As commercial OEM constructors strive to maintain commonality with prior aircraft series to assist operators in managing training costs, business aircraft OEMs are less burdened by this requirement. For example, Gulfstream has launched XX new aircraft programs (G600, G700, G800) in the last ten years. Textron Aerospace (Cessna, Beechcraft) have unveiled YY new aircraft programs (Latitude, Longitude, Denali, …)</w:t>
      </w:r>
    </w:p>
    <w:p w14:paraId="16A0DDED" w14:textId="77777777" w:rsidR="0002597C" w:rsidRPr="0002597C" w:rsidRDefault="0002597C" w:rsidP="0002597C">
      <w:pPr>
        <w:spacing w:after="120"/>
        <w:rPr>
          <w:b w:val="0"/>
          <w:bCs/>
          <w:sz w:val="22"/>
          <w:szCs w:val="18"/>
        </w:rPr>
      </w:pPr>
      <w:r w:rsidRPr="0002597C">
        <w:rPr>
          <w:b w:val="0"/>
          <w:bCs/>
          <w:sz w:val="22"/>
          <w:szCs w:val="18"/>
        </w:rPr>
        <w:t>Avionics systems commonality across aircraft models reduces costs for the OEM constructor, but differentiation of features and benefits distinguishes the capabilities of specific aircraft types. So, often capability differentiation occurs between aircraft models rather than options within a particular aircraft type.</w:t>
      </w:r>
    </w:p>
    <w:p w14:paraId="346E8273" w14:textId="77777777" w:rsidR="0002597C" w:rsidRPr="0002597C" w:rsidRDefault="0002597C" w:rsidP="0002597C">
      <w:pPr>
        <w:spacing w:after="120"/>
        <w:rPr>
          <w:b w:val="0"/>
          <w:bCs/>
          <w:sz w:val="22"/>
          <w:szCs w:val="18"/>
        </w:rPr>
      </w:pPr>
      <w:r w:rsidRPr="0002597C">
        <w:rPr>
          <w:b w:val="0"/>
          <w:bCs/>
          <w:sz w:val="22"/>
          <w:szCs w:val="18"/>
        </w:rPr>
        <w:t>In the business aircraft models then, bespoke interiors, enhanced passenger connectivity and passenger amenities are options available to the purchaser without changing cockpit avionics standardization.</w:t>
      </w:r>
    </w:p>
    <w:p w14:paraId="0E8F35D8" w14:textId="280BA80F" w:rsidR="0023426F" w:rsidRDefault="0002597C" w:rsidP="0002597C">
      <w:pPr>
        <w:spacing w:after="120"/>
        <w:rPr>
          <w:b w:val="0"/>
          <w:bCs/>
          <w:sz w:val="22"/>
          <w:szCs w:val="18"/>
        </w:rPr>
      </w:pPr>
      <w:r w:rsidRPr="0002597C">
        <w:rPr>
          <w:b w:val="0"/>
          <w:bCs/>
          <w:sz w:val="22"/>
          <w:szCs w:val="18"/>
        </w:rPr>
        <w:t xml:space="preserve">The avionics OEM supplier base is dominated by fewer major players. Often, the popularity of the supplier base goes through cycles where the dominance of one OEM changes. Currently, Garmin (G1000, G3000, G5000), Collins (Pro Line, Pro Line Fusion), Honeywell (Epic, PlaneView, </w:t>
      </w:r>
      <w:proofErr w:type="spellStart"/>
      <w:r w:rsidRPr="0002597C">
        <w:rPr>
          <w:b w:val="0"/>
          <w:bCs/>
          <w:sz w:val="22"/>
          <w:szCs w:val="18"/>
        </w:rPr>
        <w:t>EASy</w:t>
      </w:r>
      <w:proofErr w:type="spellEnd"/>
      <w:r w:rsidRPr="0002597C">
        <w:rPr>
          <w:b w:val="0"/>
          <w:bCs/>
          <w:sz w:val="22"/>
          <w:szCs w:val="18"/>
        </w:rPr>
        <w:t>) are the major suppliers</w:t>
      </w:r>
      <w:r w:rsidR="00D7779F">
        <w:rPr>
          <w:b w:val="0"/>
          <w:bCs/>
          <w:sz w:val="22"/>
          <w:szCs w:val="18"/>
        </w:rPr>
        <w:t>, as outlined in the following table:</w:t>
      </w:r>
    </w:p>
    <w:p w14:paraId="3A15A000" w14:textId="77777777" w:rsidR="0023426F" w:rsidRDefault="0023426F">
      <w:pPr>
        <w:spacing w:after="200"/>
        <w:rPr>
          <w:b w:val="0"/>
          <w:bCs/>
          <w:sz w:val="22"/>
          <w:szCs w:val="18"/>
        </w:rPr>
      </w:pPr>
      <w:r>
        <w:rPr>
          <w:b w:val="0"/>
          <w:bCs/>
          <w:sz w:val="22"/>
          <w:szCs w:val="18"/>
        </w:rPr>
        <w:br w:type="page"/>
      </w:r>
    </w:p>
    <w:p w14:paraId="2D69F320" w14:textId="77777777" w:rsidR="0002597C" w:rsidRPr="0002597C" w:rsidRDefault="0002597C" w:rsidP="0002597C">
      <w:pPr>
        <w:spacing w:after="120"/>
        <w:rPr>
          <w:b w:val="0"/>
          <w:bCs/>
          <w:sz w:val="22"/>
          <w:szCs w:val="18"/>
        </w:rPr>
      </w:pPr>
    </w:p>
    <w:tbl>
      <w:tblPr>
        <w:tblStyle w:val="GridTable1Light-Accent3"/>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41"/>
        <w:gridCol w:w="5221"/>
      </w:tblGrid>
      <w:tr w:rsidR="0002597C" w:rsidRPr="009E5484" w14:paraId="60656B8A" w14:textId="77777777" w:rsidTr="0002597C">
        <w:trPr>
          <w:trHeight w:val="300"/>
        </w:trPr>
        <w:tc>
          <w:tcPr>
            <w:tcW w:w="8562" w:type="dxa"/>
            <w:gridSpan w:val="2"/>
            <w:tcBorders>
              <w:top w:val="double" w:sz="4" w:space="0" w:color="34ABA2" w:themeColor="accent3"/>
            </w:tcBorders>
            <w:noWrap/>
            <w:hideMark/>
          </w:tcPr>
          <w:p w14:paraId="27115E8F" w14:textId="77777777" w:rsidR="0002597C" w:rsidRPr="0002597C" w:rsidRDefault="0002597C" w:rsidP="0002597C">
            <w:pPr>
              <w:rPr>
                <w:rFonts w:ascii="Calibri" w:hAnsi="Calibri" w:cs="Calibri"/>
                <w:bCs/>
                <w:color w:val="000000"/>
              </w:rPr>
            </w:pPr>
            <w:r w:rsidRPr="0002597C">
              <w:rPr>
                <w:rFonts w:ascii="Calibri" w:hAnsi="Calibri" w:cs="Calibri"/>
                <w:bCs/>
                <w:color w:val="000000"/>
              </w:rPr>
              <w:t>Very-light jets</w:t>
            </w:r>
          </w:p>
        </w:tc>
      </w:tr>
      <w:tr w:rsidR="0002597C" w14:paraId="087ACA77" w14:textId="77777777" w:rsidTr="0002597C">
        <w:trPr>
          <w:trHeight w:val="300"/>
        </w:trPr>
        <w:tc>
          <w:tcPr>
            <w:tcW w:w="0" w:type="auto"/>
            <w:tcBorders>
              <w:top w:val="double" w:sz="4" w:space="0" w:color="34ABA2" w:themeColor="accent3"/>
            </w:tcBorders>
            <w:noWrap/>
            <w:hideMark/>
          </w:tcPr>
          <w:p w14:paraId="2DDB73F0"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Mustang</w:t>
            </w:r>
          </w:p>
        </w:tc>
        <w:tc>
          <w:tcPr>
            <w:tcW w:w="0" w:type="auto"/>
            <w:noWrap/>
            <w:hideMark/>
          </w:tcPr>
          <w:p w14:paraId="56FB79C1"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G1000</w:t>
            </w:r>
          </w:p>
        </w:tc>
      </w:tr>
      <w:tr w:rsidR="0002597C" w14:paraId="14725C57" w14:textId="77777777" w:rsidTr="0002597C">
        <w:trPr>
          <w:trHeight w:val="300"/>
        </w:trPr>
        <w:tc>
          <w:tcPr>
            <w:tcW w:w="0" w:type="auto"/>
            <w:noWrap/>
            <w:hideMark/>
          </w:tcPr>
          <w:p w14:paraId="69B5F98A" w14:textId="77777777" w:rsidR="0002597C" w:rsidRPr="0002597C" w:rsidRDefault="0002597C" w:rsidP="00CE293D">
            <w:pPr>
              <w:rPr>
                <w:rFonts w:ascii="Calibri" w:hAnsi="Calibri" w:cs="Calibri"/>
                <w:b w:val="0"/>
                <w:color w:val="000000"/>
                <w:sz w:val="24"/>
                <w:szCs w:val="20"/>
              </w:rPr>
            </w:pPr>
            <w:proofErr w:type="spellStart"/>
            <w:r w:rsidRPr="0002597C">
              <w:rPr>
                <w:rFonts w:ascii="Calibri" w:hAnsi="Calibri" w:cs="Calibri"/>
                <w:b w:val="0"/>
                <w:color w:val="000000"/>
                <w:sz w:val="24"/>
                <w:szCs w:val="20"/>
              </w:rPr>
              <w:t>HondaJet</w:t>
            </w:r>
            <w:proofErr w:type="spellEnd"/>
            <w:r w:rsidRPr="0002597C">
              <w:rPr>
                <w:rFonts w:ascii="Calibri" w:hAnsi="Calibri" w:cs="Calibri"/>
                <w:b w:val="0"/>
                <w:color w:val="000000"/>
                <w:sz w:val="24"/>
                <w:szCs w:val="20"/>
              </w:rPr>
              <w:t xml:space="preserve"> HA-420</w:t>
            </w:r>
          </w:p>
        </w:tc>
        <w:tc>
          <w:tcPr>
            <w:tcW w:w="0" w:type="auto"/>
            <w:noWrap/>
            <w:hideMark/>
          </w:tcPr>
          <w:p w14:paraId="053319D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G3000</w:t>
            </w:r>
          </w:p>
        </w:tc>
      </w:tr>
      <w:tr w:rsidR="0002597C" w14:paraId="4E40EA0C" w14:textId="77777777" w:rsidTr="0002597C">
        <w:trPr>
          <w:trHeight w:val="300"/>
        </w:trPr>
        <w:tc>
          <w:tcPr>
            <w:tcW w:w="0" w:type="auto"/>
            <w:noWrap/>
            <w:hideMark/>
          </w:tcPr>
          <w:p w14:paraId="024D414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Cirrus G2+ Vision Jet</w:t>
            </w:r>
          </w:p>
        </w:tc>
        <w:tc>
          <w:tcPr>
            <w:tcW w:w="0" w:type="auto"/>
            <w:noWrap/>
            <w:hideMark/>
          </w:tcPr>
          <w:p w14:paraId="68CE5287"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Perspective Touch™</w:t>
            </w:r>
          </w:p>
        </w:tc>
      </w:tr>
      <w:tr w:rsidR="0002597C" w:rsidRPr="009E5484" w14:paraId="125C8054" w14:textId="77777777" w:rsidTr="0002597C">
        <w:trPr>
          <w:trHeight w:val="300"/>
        </w:trPr>
        <w:tc>
          <w:tcPr>
            <w:tcW w:w="0" w:type="auto"/>
            <w:gridSpan w:val="2"/>
            <w:noWrap/>
            <w:hideMark/>
          </w:tcPr>
          <w:p w14:paraId="2B5FB982"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Light jets</w:t>
            </w:r>
          </w:p>
        </w:tc>
      </w:tr>
      <w:tr w:rsidR="0002597C" w14:paraId="691B7B93" w14:textId="77777777" w:rsidTr="0002597C">
        <w:trPr>
          <w:trHeight w:val="300"/>
        </w:trPr>
        <w:tc>
          <w:tcPr>
            <w:tcW w:w="0" w:type="auto"/>
            <w:noWrap/>
            <w:hideMark/>
          </w:tcPr>
          <w:p w14:paraId="01B3D0A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M2 Gen2</w:t>
            </w:r>
          </w:p>
        </w:tc>
        <w:tc>
          <w:tcPr>
            <w:tcW w:w="0" w:type="auto"/>
            <w:noWrap/>
            <w:hideMark/>
          </w:tcPr>
          <w:p w14:paraId="6A58BB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G3000</w:t>
            </w:r>
          </w:p>
        </w:tc>
      </w:tr>
      <w:tr w:rsidR="0002597C" w14:paraId="2BC6BC43" w14:textId="77777777" w:rsidTr="0002597C">
        <w:trPr>
          <w:trHeight w:val="300"/>
        </w:trPr>
        <w:tc>
          <w:tcPr>
            <w:tcW w:w="0" w:type="auto"/>
            <w:noWrap/>
            <w:hideMark/>
          </w:tcPr>
          <w:p w14:paraId="5E60969C"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CJ4+</w:t>
            </w:r>
          </w:p>
        </w:tc>
        <w:tc>
          <w:tcPr>
            <w:tcW w:w="0" w:type="auto"/>
            <w:noWrap/>
            <w:hideMark/>
          </w:tcPr>
          <w:p w14:paraId="3A7EC134"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21</w:t>
            </w:r>
          </w:p>
        </w:tc>
      </w:tr>
      <w:tr w:rsidR="0002597C" w14:paraId="78C73D73" w14:textId="77777777" w:rsidTr="0002597C">
        <w:trPr>
          <w:trHeight w:val="300"/>
        </w:trPr>
        <w:tc>
          <w:tcPr>
            <w:tcW w:w="0" w:type="auto"/>
            <w:noWrap/>
            <w:hideMark/>
          </w:tcPr>
          <w:p w14:paraId="02311E0D"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Embraer Phenom 300E</w:t>
            </w:r>
          </w:p>
        </w:tc>
        <w:tc>
          <w:tcPr>
            <w:tcW w:w="0" w:type="auto"/>
            <w:noWrap/>
            <w:hideMark/>
          </w:tcPr>
          <w:p w14:paraId="315A85AE"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Prodigy Touch®</w:t>
            </w:r>
          </w:p>
        </w:tc>
      </w:tr>
      <w:tr w:rsidR="0002597C" w14:paraId="3F53F489" w14:textId="77777777" w:rsidTr="0002597C">
        <w:trPr>
          <w:trHeight w:val="300"/>
        </w:trPr>
        <w:tc>
          <w:tcPr>
            <w:tcW w:w="0" w:type="auto"/>
            <w:noWrap/>
          </w:tcPr>
          <w:p w14:paraId="0E8D62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Pilatus PC-24</w:t>
            </w:r>
          </w:p>
        </w:tc>
        <w:tc>
          <w:tcPr>
            <w:tcW w:w="0" w:type="auto"/>
            <w:noWrap/>
          </w:tcPr>
          <w:p w14:paraId="6106075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Honeywell Epic 2.0 ACE</w:t>
            </w:r>
          </w:p>
        </w:tc>
      </w:tr>
      <w:tr w:rsidR="0002597C" w:rsidRPr="009E5484" w14:paraId="2C347246" w14:textId="77777777" w:rsidTr="0002597C">
        <w:trPr>
          <w:trHeight w:val="300"/>
        </w:trPr>
        <w:tc>
          <w:tcPr>
            <w:tcW w:w="0" w:type="auto"/>
            <w:gridSpan w:val="2"/>
            <w:noWrap/>
            <w:hideMark/>
          </w:tcPr>
          <w:p w14:paraId="12D90F81"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Midsize jets</w:t>
            </w:r>
          </w:p>
        </w:tc>
      </w:tr>
      <w:tr w:rsidR="0002597C" w14:paraId="6132B3C3" w14:textId="77777777" w:rsidTr="0002597C">
        <w:trPr>
          <w:trHeight w:val="300"/>
        </w:trPr>
        <w:tc>
          <w:tcPr>
            <w:tcW w:w="0" w:type="auto"/>
            <w:noWrap/>
            <w:hideMark/>
          </w:tcPr>
          <w:p w14:paraId="7310B9EC"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Embraer Praetor 500</w:t>
            </w:r>
          </w:p>
        </w:tc>
        <w:tc>
          <w:tcPr>
            <w:tcW w:w="0" w:type="auto"/>
            <w:noWrap/>
            <w:hideMark/>
          </w:tcPr>
          <w:p w14:paraId="63B99269"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Fusion®</w:t>
            </w:r>
          </w:p>
        </w:tc>
      </w:tr>
      <w:tr w:rsidR="0002597C" w14:paraId="5C8DF120" w14:textId="77777777" w:rsidTr="0002597C">
        <w:trPr>
          <w:trHeight w:val="300"/>
        </w:trPr>
        <w:tc>
          <w:tcPr>
            <w:tcW w:w="0" w:type="auto"/>
            <w:noWrap/>
            <w:hideMark/>
          </w:tcPr>
          <w:p w14:paraId="7127361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Citation Latitude</w:t>
            </w:r>
          </w:p>
        </w:tc>
        <w:tc>
          <w:tcPr>
            <w:tcW w:w="0" w:type="auto"/>
            <w:noWrap/>
            <w:hideMark/>
          </w:tcPr>
          <w:p w14:paraId="085268D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G5000</w:t>
            </w:r>
          </w:p>
        </w:tc>
      </w:tr>
      <w:tr w:rsidR="0002597C" w:rsidRPr="009E5484" w14:paraId="57BA8A7E" w14:textId="77777777" w:rsidTr="0002597C">
        <w:trPr>
          <w:trHeight w:val="300"/>
        </w:trPr>
        <w:tc>
          <w:tcPr>
            <w:tcW w:w="0" w:type="auto"/>
            <w:gridSpan w:val="2"/>
            <w:noWrap/>
            <w:hideMark/>
          </w:tcPr>
          <w:p w14:paraId="4C6848B8"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Super-midsize jets</w:t>
            </w:r>
          </w:p>
        </w:tc>
      </w:tr>
      <w:tr w:rsidR="0002597C" w14:paraId="50AD3F71" w14:textId="77777777" w:rsidTr="0002597C">
        <w:trPr>
          <w:trHeight w:val="300"/>
        </w:trPr>
        <w:tc>
          <w:tcPr>
            <w:tcW w:w="0" w:type="auto"/>
            <w:noWrap/>
            <w:hideMark/>
          </w:tcPr>
          <w:p w14:paraId="2A5FE0D6"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Longitude</w:t>
            </w:r>
          </w:p>
        </w:tc>
        <w:tc>
          <w:tcPr>
            <w:tcW w:w="0" w:type="auto"/>
            <w:noWrap/>
            <w:hideMark/>
          </w:tcPr>
          <w:p w14:paraId="3B413C26"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G5000</w:t>
            </w:r>
          </w:p>
        </w:tc>
      </w:tr>
      <w:tr w:rsidR="0002597C" w14:paraId="25BEA855" w14:textId="77777777" w:rsidTr="0002597C">
        <w:trPr>
          <w:trHeight w:val="300"/>
        </w:trPr>
        <w:tc>
          <w:tcPr>
            <w:tcW w:w="0" w:type="auto"/>
            <w:noWrap/>
            <w:hideMark/>
          </w:tcPr>
          <w:p w14:paraId="2167B06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Bombardier Challenger 3500</w:t>
            </w:r>
          </w:p>
        </w:tc>
        <w:tc>
          <w:tcPr>
            <w:tcW w:w="0" w:type="auto"/>
            <w:noWrap/>
            <w:hideMark/>
          </w:tcPr>
          <w:p w14:paraId="21E693BE"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Fusion®</w:t>
            </w:r>
          </w:p>
        </w:tc>
      </w:tr>
      <w:tr w:rsidR="0002597C" w14:paraId="1D813579" w14:textId="77777777" w:rsidTr="0002597C">
        <w:trPr>
          <w:trHeight w:val="300"/>
        </w:trPr>
        <w:tc>
          <w:tcPr>
            <w:tcW w:w="0" w:type="auto"/>
            <w:noWrap/>
            <w:hideMark/>
          </w:tcPr>
          <w:p w14:paraId="1E4C8339"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Falcon 2000LXS</w:t>
            </w:r>
          </w:p>
        </w:tc>
        <w:tc>
          <w:tcPr>
            <w:tcW w:w="0" w:type="auto"/>
            <w:noWrap/>
            <w:hideMark/>
          </w:tcPr>
          <w:p w14:paraId="7852D9F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 xml:space="preserve">Dassault (Honeywell Primus Epic) </w:t>
            </w:r>
            <w:proofErr w:type="spellStart"/>
            <w:r w:rsidRPr="0002597C">
              <w:rPr>
                <w:rFonts w:ascii="Calibri" w:hAnsi="Calibri" w:cs="Calibri"/>
                <w:b w:val="0"/>
                <w:color w:val="000000"/>
                <w:sz w:val="24"/>
                <w:szCs w:val="20"/>
              </w:rPr>
              <w:t>EASy</w:t>
            </w:r>
            <w:proofErr w:type="spellEnd"/>
          </w:p>
        </w:tc>
      </w:tr>
      <w:tr w:rsidR="0002597C" w:rsidRPr="00F664A9" w14:paraId="232EEA3D" w14:textId="77777777" w:rsidTr="0002597C">
        <w:trPr>
          <w:trHeight w:val="300"/>
        </w:trPr>
        <w:tc>
          <w:tcPr>
            <w:tcW w:w="0" w:type="auto"/>
            <w:gridSpan w:val="2"/>
            <w:noWrap/>
            <w:hideMark/>
          </w:tcPr>
          <w:p w14:paraId="00ED1AEF" w14:textId="77777777" w:rsidR="0002597C" w:rsidRPr="00F664A9" w:rsidRDefault="0002597C" w:rsidP="00F664A9">
            <w:pPr>
              <w:rPr>
                <w:rFonts w:ascii="Calibri" w:hAnsi="Calibri" w:cs="Calibri"/>
                <w:bCs/>
                <w:color w:val="000000"/>
              </w:rPr>
            </w:pPr>
            <w:r w:rsidRPr="00F664A9">
              <w:rPr>
                <w:rFonts w:ascii="Calibri" w:hAnsi="Calibri" w:cs="Calibri"/>
                <w:bCs/>
                <w:color w:val="000000"/>
              </w:rPr>
              <w:t>Heavy jets</w:t>
            </w:r>
          </w:p>
        </w:tc>
      </w:tr>
      <w:tr w:rsidR="0002597C" w14:paraId="42B5FE92" w14:textId="77777777" w:rsidTr="0002597C">
        <w:trPr>
          <w:trHeight w:val="300"/>
        </w:trPr>
        <w:tc>
          <w:tcPr>
            <w:tcW w:w="0" w:type="auto"/>
            <w:noWrap/>
            <w:hideMark/>
          </w:tcPr>
          <w:p w14:paraId="59DCEE77"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Falcon 8x</w:t>
            </w:r>
          </w:p>
        </w:tc>
        <w:tc>
          <w:tcPr>
            <w:tcW w:w="0" w:type="auto"/>
            <w:noWrap/>
            <w:hideMark/>
          </w:tcPr>
          <w:p w14:paraId="0BB53B70"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 xml:space="preserve">Dassault (Honeywell Primus Epic) </w:t>
            </w:r>
            <w:proofErr w:type="spellStart"/>
            <w:r w:rsidRPr="0002597C">
              <w:rPr>
                <w:rFonts w:ascii="Calibri" w:hAnsi="Calibri" w:cs="Calibri"/>
                <w:b w:val="0"/>
                <w:color w:val="000000"/>
                <w:sz w:val="24"/>
                <w:szCs w:val="20"/>
              </w:rPr>
              <w:t>EASy</w:t>
            </w:r>
            <w:proofErr w:type="spellEnd"/>
            <w:r w:rsidRPr="0002597C">
              <w:rPr>
                <w:rFonts w:ascii="Calibri" w:hAnsi="Calibri" w:cs="Calibri"/>
                <w:b w:val="0"/>
                <w:color w:val="000000"/>
                <w:sz w:val="24"/>
                <w:szCs w:val="20"/>
              </w:rPr>
              <w:t xml:space="preserve"> IV</w:t>
            </w:r>
          </w:p>
        </w:tc>
      </w:tr>
      <w:tr w:rsidR="0002597C" w14:paraId="6546C7EF" w14:textId="77777777" w:rsidTr="0002597C">
        <w:trPr>
          <w:trHeight w:val="300"/>
        </w:trPr>
        <w:tc>
          <w:tcPr>
            <w:tcW w:w="0" w:type="auto"/>
            <w:noWrap/>
            <w:hideMark/>
          </w:tcPr>
          <w:p w14:paraId="5AF3FA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Gulfstream G700</w:t>
            </w:r>
          </w:p>
        </w:tc>
        <w:tc>
          <w:tcPr>
            <w:tcW w:w="0" w:type="auto"/>
            <w:noWrap/>
            <w:hideMark/>
          </w:tcPr>
          <w:p w14:paraId="5CDB5488"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Gulfstream (Honeywell) Symmetry Flight Deck</w:t>
            </w:r>
          </w:p>
        </w:tc>
      </w:tr>
    </w:tbl>
    <w:p w14:paraId="6771168E" w14:textId="52D86F14" w:rsidR="0002597C" w:rsidRDefault="004A20A9" w:rsidP="0002597C">
      <w:pPr>
        <w:pStyle w:val="Heading1"/>
      </w:pPr>
      <w:bookmarkStart w:id="7" w:name="_Toc175327219"/>
      <w:r>
        <w:t>Avionics</w:t>
      </w:r>
      <w:r w:rsidR="0002597C">
        <w:t xml:space="preserve"> </w:t>
      </w:r>
      <w:r w:rsidR="0023426F">
        <w:t>growth in the aftermarket</w:t>
      </w:r>
      <w:bookmarkEnd w:id="7"/>
    </w:p>
    <w:p w14:paraId="787B33A7" w14:textId="77777777" w:rsidR="0002597C" w:rsidRPr="0002597C" w:rsidRDefault="0002597C" w:rsidP="0002597C">
      <w:pPr>
        <w:spacing w:after="120"/>
        <w:rPr>
          <w:b w:val="0"/>
          <w:bCs/>
          <w:sz w:val="22"/>
          <w:szCs w:val="18"/>
        </w:rPr>
      </w:pPr>
      <w:r w:rsidRPr="0002597C">
        <w:rPr>
          <w:b w:val="0"/>
          <w:bCs/>
          <w:sz w:val="22"/>
          <w:szCs w:val="18"/>
        </w:rPr>
        <w:t>Continual evolution of equipage and operational capabilities in commercial and business aircraft has been the norm from the early days of civil aviation.  This evolution process can be triggered for a number of reasons, primarily:</w:t>
      </w:r>
    </w:p>
    <w:p w14:paraId="2979875A"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New technology mandates</w:t>
      </w:r>
    </w:p>
    <w:p w14:paraId="364A60F0"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Aircraft lifecycle extensions</w:t>
      </w:r>
    </w:p>
    <w:p w14:paraId="5E759779"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Operational improvements</w:t>
      </w:r>
    </w:p>
    <w:p w14:paraId="6040F750"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Safety improvements</w:t>
      </w:r>
    </w:p>
    <w:p w14:paraId="375CA9A8"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Efficiency improvements</w:t>
      </w:r>
    </w:p>
    <w:p w14:paraId="78E55397" w14:textId="7591BD5B" w:rsidR="0002597C" w:rsidRPr="0002597C" w:rsidRDefault="0002597C" w:rsidP="0002597C">
      <w:pPr>
        <w:spacing w:after="120"/>
        <w:rPr>
          <w:b w:val="0"/>
          <w:bCs/>
          <w:sz w:val="22"/>
          <w:szCs w:val="18"/>
        </w:rPr>
      </w:pPr>
      <w:r w:rsidRPr="0002597C">
        <w:rPr>
          <w:b w:val="0"/>
          <w:bCs/>
          <w:sz w:val="22"/>
          <w:szCs w:val="18"/>
        </w:rPr>
        <w:t>In general, mandates are the most reliable</w:t>
      </w:r>
      <w:r w:rsidR="00615AC2">
        <w:rPr>
          <w:b w:val="0"/>
          <w:bCs/>
          <w:sz w:val="22"/>
          <w:szCs w:val="18"/>
        </w:rPr>
        <w:t xml:space="preserve"> aftermarket growth</w:t>
      </w:r>
      <w:r w:rsidRPr="0002597C">
        <w:rPr>
          <w:b w:val="0"/>
          <w:bCs/>
          <w:sz w:val="22"/>
          <w:szCs w:val="18"/>
        </w:rPr>
        <w:t xml:space="preserve"> </w:t>
      </w:r>
      <w:r w:rsidR="00615AC2">
        <w:rPr>
          <w:b w:val="0"/>
          <w:bCs/>
          <w:sz w:val="22"/>
          <w:szCs w:val="18"/>
        </w:rPr>
        <w:t>predictor</w:t>
      </w:r>
      <w:r w:rsidRPr="0002597C">
        <w:rPr>
          <w:b w:val="0"/>
          <w:bCs/>
          <w:sz w:val="22"/>
          <w:szCs w:val="18"/>
        </w:rPr>
        <w:t xml:space="preserve"> and the least difficult for decision-makers, since all users of regulated airspaces must play by the same rules.  The other stimuli for aircraft upgrades tend to be basically economically driven, so these types of changes need to be cost-effective and cost-justifiable.</w:t>
      </w:r>
    </w:p>
    <w:p w14:paraId="10C4C597" w14:textId="193EA0BC" w:rsidR="0002597C" w:rsidRPr="0002597C" w:rsidRDefault="0002597C" w:rsidP="0002597C">
      <w:pPr>
        <w:spacing w:after="120"/>
        <w:rPr>
          <w:b w:val="0"/>
          <w:bCs/>
          <w:sz w:val="22"/>
          <w:szCs w:val="18"/>
        </w:rPr>
      </w:pPr>
      <w:r w:rsidRPr="0002597C">
        <w:rPr>
          <w:b w:val="0"/>
          <w:bCs/>
          <w:sz w:val="22"/>
          <w:szCs w:val="18"/>
        </w:rPr>
        <w:t xml:space="preserve">Currently, there are several market and operational drivers which are anticipated to drive aftermarket changes </w:t>
      </w:r>
      <w:r w:rsidR="00615AC2">
        <w:rPr>
          <w:b w:val="0"/>
          <w:bCs/>
          <w:sz w:val="22"/>
          <w:szCs w:val="18"/>
        </w:rPr>
        <w:t>over</w:t>
      </w:r>
      <w:r w:rsidRPr="0002597C">
        <w:rPr>
          <w:b w:val="0"/>
          <w:bCs/>
          <w:sz w:val="22"/>
          <w:szCs w:val="18"/>
        </w:rPr>
        <w:t xml:space="preserve"> the </w:t>
      </w:r>
      <w:r w:rsidR="00615AC2">
        <w:rPr>
          <w:b w:val="0"/>
          <w:bCs/>
          <w:sz w:val="22"/>
          <w:szCs w:val="18"/>
        </w:rPr>
        <w:t>next ten years</w:t>
      </w:r>
      <w:r w:rsidR="00F740D2">
        <w:rPr>
          <w:b w:val="0"/>
          <w:bCs/>
          <w:sz w:val="22"/>
          <w:szCs w:val="18"/>
        </w:rPr>
        <w:t>, primarily the following two</w:t>
      </w:r>
      <w:r w:rsidRPr="0002597C">
        <w:rPr>
          <w:b w:val="0"/>
          <w:bCs/>
          <w:sz w:val="22"/>
          <w:szCs w:val="18"/>
        </w:rPr>
        <w:t>:</w:t>
      </w:r>
    </w:p>
    <w:p w14:paraId="67DCDD89" w14:textId="77777777" w:rsidR="0002597C" w:rsidRPr="0002597C" w:rsidRDefault="0002597C" w:rsidP="0002597C">
      <w:pPr>
        <w:pStyle w:val="ListParagraph"/>
        <w:numPr>
          <w:ilvl w:val="0"/>
          <w:numId w:val="26"/>
        </w:numPr>
        <w:spacing w:after="120"/>
        <w:rPr>
          <w:b w:val="0"/>
          <w:bCs/>
          <w:sz w:val="22"/>
          <w:szCs w:val="18"/>
        </w:rPr>
      </w:pPr>
      <w:r w:rsidRPr="0002597C">
        <w:rPr>
          <w:b w:val="0"/>
          <w:bCs/>
          <w:sz w:val="22"/>
          <w:szCs w:val="18"/>
        </w:rPr>
        <w:t>Performance Based Navigation</w:t>
      </w:r>
    </w:p>
    <w:p w14:paraId="1F2BCD01" w14:textId="77777777" w:rsidR="0002597C" w:rsidRPr="0002597C" w:rsidRDefault="0002597C" w:rsidP="0002597C">
      <w:pPr>
        <w:pStyle w:val="ListParagraph"/>
        <w:numPr>
          <w:ilvl w:val="0"/>
          <w:numId w:val="26"/>
        </w:numPr>
        <w:spacing w:after="120"/>
        <w:rPr>
          <w:b w:val="0"/>
          <w:bCs/>
          <w:sz w:val="22"/>
          <w:szCs w:val="18"/>
        </w:rPr>
      </w:pPr>
      <w:r w:rsidRPr="0002597C">
        <w:rPr>
          <w:b w:val="0"/>
          <w:bCs/>
          <w:sz w:val="22"/>
          <w:szCs w:val="18"/>
        </w:rPr>
        <w:lastRenderedPageBreak/>
        <w:t>Controller Pilot Data Link Communication</w:t>
      </w:r>
    </w:p>
    <w:p w14:paraId="67B93DB7" w14:textId="77777777" w:rsidR="0002597C" w:rsidRDefault="0002597C" w:rsidP="0002597C">
      <w:pPr>
        <w:pStyle w:val="Heading2"/>
      </w:pPr>
      <w:bookmarkStart w:id="8" w:name="_Toc175327220"/>
      <w:r>
        <w:t>Performance Based Navigation (PBN)</w:t>
      </w:r>
      <w:bookmarkEnd w:id="8"/>
    </w:p>
    <w:p w14:paraId="4881826D" w14:textId="4713B42F" w:rsidR="0002597C" w:rsidRPr="0002597C" w:rsidRDefault="0002597C" w:rsidP="0002597C">
      <w:pPr>
        <w:spacing w:after="120"/>
        <w:rPr>
          <w:b w:val="0"/>
          <w:bCs/>
          <w:sz w:val="22"/>
          <w:szCs w:val="18"/>
        </w:rPr>
      </w:pPr>
      <w:r w:rsidRPr="0002597C">
        <w:rPr>
          <w:b w:val="0"/>
          <w:bCs/>
          <w:sz w:val="22"/>
          <w:szCs w:val="18"/>
        </w:rPr>
        <w:t xml:space="preserve">Performance Based Navigation, according to ICAO Doc 9613, </w:t>
      </w:r>
      <w:r w:rsidR="00615AC2">
        <w:rPr>
          <w:b w:val="0"/>
          <w:bCs/>
          <w:sz w:val="22"/>
          <w:szCs w:val="18"/>
        </w:rPr>
        <w:t xml:space="preserve">the </w:t>
      </w:r>
      <w:r w:rsidRPr="0002597C">
        <w:rPr>
          <w:b w:val="0"/>
          <w:bCs/>
          <w:sz w:val="22"/>
          <w:szCs w:val="18"/>
        </w:rPr>
        <w:t xml:space="preserve">Performance-based Navigation (PBN) Manual, </w:t>
      </w:r>
      <w:r w:rsidR="00615AC2">
        <w:rPr>
          <w:b w:val="0"/>
          <w:bCs/>
          <w:sz w:val="22"/>
          <w:szCs w:val="18"/>
        </w:rPr>
        <w:t xml:space="preserve">issued in </w:t>
      </w:r>
      <w:r w:rsidRPr="0002597C">
        <w:rPr>
          <w:b w:val="0"/>
          <w:bCs/>
          <w:sz w:val="22"/>
          <w:szCs w:val="18"/>
        </w:rPr>
        <w:t>2008, “ICAO performance-based navigation (PBN) specifies that aircraft required navigation performance (RNP) and area navigation (RNAV) systems performance requirements be defined in terms of accuracy, integrity, availability, continuity, and functionality required for the proposed operations in the context of a particular airspace, when supported by the appropriate navigation infrastructure”.</w:t>
      </w:r>
    </w:p>
    <w:p w14:paraId="2B756D7C" w14:textId="4AF09551" w:rsidR="0002597C" w:rsidRPr="0002597C" w:rsidRDefault="0002597C" w:rsidP="0002597C">
      <w:pPr>
        <w:spacing w:after="120"/>
        <w:rPr>
          <w:b w:val="0"/>
          <w:bCs/>
          <w:sz w:val="22"/>
          <w:szCs w:val="18"/>
        </w:rPr>
      </w:pPr>
      <w:r w:rsidRPr="0002597C">
        <w:rPr>
          <w:b w:val="0"/>
          <w:bCs/>
          <w:sz w:val="22"/>
          <w:szCs w:val="18"/>
        </w:rPr>
        <w:t xml:space="preserve">Simply stated, this means that an aircraft must be able to successfully navigate, and most importantly, successfully avoid conflict with other aircraft operating in the same airspace.  The world’s Air Navigation Service Providers (ANSPs) have been advancing the technical state of the art on this subject for decades, </w:t>
      </w:r>
      <w:r w:rsidR="00615AC2">
        <w:rPr>
          <w:b w:val="0"/>
          <w:bCs/>
          <w:sz w:val="22"/>
          <w:szCs w:val="18"/>
        </w:rPr>
        <w:t>steadily</w:t>
      </w:r>
      <w:r w:rsidRPr="0002597C">
        <w:rPr>
          <w:b w:val="0"/>
          <w:bCs/>
          <w:sz w:val="22"/>
          <w:szCs w:val="18"/>
        </w:rPr>
        <w:t xml:space="preserve"> reducing allowed separation </w:t>
      </w:r>
      <w:r w:rsidR="00615AC2">
        <w:rPr>
          <w:b w:val="0"/>
          <w:bCs/>
          <w:sz w:val="22"/>
          <w:szCs w:val="18"/>
        </w:rPr>
        <w:t xml:space="preserve">minima </w:t>
      </w:r>
      <w:r w:rsidRPr="0002597C">
        <w:rPr>
          <w:b w:val="0"/>
          <w:bCs/>
          <w:sz w:val="22"/>
          <w:szCs w:val="18"/>
        </w:rPr>
        <w:t>between aircraft as sensor, guidance</w:t>
      </w:r>
      <w:r w:rsidR="00615AC2">
        <w:rPr>
          <w:b w:val="0"/>
          <w:bCs/>
          <w:sz w:val="22"/>
          <w:szCs w:val="18"/>
        </w:rPr>
        <w:t>, display</w:t>
      </w:r>
      <w:r w:rsidRPr="0002597C">
        <w:rPr>
          <w:b w:val="0"/>
          <w:bCs/>
          <w:sz w:val="22"/>
          <w:szCs w:val="18"/>
        </w:rPr>
        <w:t xml:space="preserve"> and flight control technology has advanced.  This has allowed ANSPs to move, in a stepwise manner, away from a static sensor-based airspace management strategy toward a more dynamic use of available airspace, in order to support more traffic in the same physical volume while adapting to changes in the volumes and needs of traffic on an ongoing basis.  The enabler for this evolution has been the deployment of global navigation satellite system (GNSS) equipment supporting position determination independent of ground-based sensors such as radar.</w:t>
      </w:r>
    </w:p>
    <w:p w14:paraId="52F5F860" w14:textId="77777777" w:rsidR="0002597C" w:rsidRPr="0002597C" w:rsidRDefault="0002597C" w:rsidP="0002597C">
      <w:pPr>
        <w:spacing w:after="120"/>
        <w:rPr>
          <w:b w:val="0"/>
          <w:bCs/>
          <w:sz w:val="22"/>
          <w:szCs w:val="18"/>
        </w:rPr>
      </w:pPr>
      <w:r w:rsidRPr="0002597C">
        <w:rPr>
          <w:b w:val="0"/>
          <w:bCs/>
          <w:sz w:val="22"/>
          <w:szCs w:val="18"/>
        </w:rPr>
        <w:t>The original GNSS, the US Global Positioning System (GPS), was thus the first essential technology for development of PBN.  GNSS systems are now evolving with deployment of satellite-based augmentation systems (SBAS), ground-based augmentation systems (GBAS) and ground-based regional augmentation systems (GBAS), while the introduction of Galileo and the modernization of the US GPS and the Russian Global Navigation Satellite System (GLONASS) will further improve GNSS performance.  Similarly capable GNSS constellations are now being deployed in other parts of the world, including China and India.</w:t>
      </w:r>
    </w:p>
    <w:p w14:paraId="41465BE8" w14:textId="1F9BE4B5" w:rsidR="0002597C" w:rsidRDefault="00615AC2" w:rsidP="0002597C">
      <w:pPr>
        <w:spacing w:after="120"/>
        <w:rPr>
          <w:b w:val="0"/>
          <w:bCs/>
          <w:sz w:val="22"/>
          <w:szCs w:val="18"/>
        </w:rPr>
      </w:pPr>
      <w:r>
        <w:rPr>
          <w:b w:val="0"/>
          <w:bCs/>
          <w:sz w:val="22"/>
          <w:szCs w:val="18"/>
        </w:rPr>
        <w:t>A</w:t>
      </w:r>
      <w:r w:rsidR="0002597C" w:rsidRPr="0002597C">
        <w:rPr>
          <w:b w:val="0"/>
          <w:bCs/>
          <w:sz w:val="22"/>
          <w:szCs w:val="18"/>
        </w:rPr>
        <w:t>part from the GNSS sensors themselves, a number of aircraft avionics systems are involved</w:t>
      </w:r>
      <w:r>
        <w:rPr>
          <w:b w:val="0"/>
          <w:bCs/>
          <w:sz w:val="22"/>
          <w:szCs w:val="18"/>
        </w:rPr>
        <w:t xml:space="preserve"> in PBN upgrades</w:t>
      </w:r>
      <w:r w:rsidR="0002597C" w:rsidRPr="0002597C">
        <w:rPr>
          <w:b w:val="0"/>
          <w:bCs/>
          <w:sz w:val="22"/>
          <w:szCs w:val="18"/>
        </w:rPr>
        <w:t>, including navigational sensors, flight displays, flight management and guidance computers and related avionics systems.  Recently manufactured aircraft, both commercial air transport and business aircraft, are generally well equipped for PBN operations, however, a significant upgrade strategy is expected for unplanned older aircraft that are now being retained in service.</w:t>
      </w:r>
    </w:p>
    <w:p w14:paraId="29A2AB08" w14:textId="4BEFFAEF" w:rsidR="00615AC2" w:rsidRDefault="00615AC2" w:rsidP="0002597C">
      <w:pPr>
        <w:spacing w:after="120"/>
        <w:rPr>
          <w:b w:val="0"/>
          <w:bCs/>
          <w:sz w:val="22"/>
          <w:szCs w:val="18"/>
        </w:rPr>
      </w:pPr>
      <w:r w:rsidRPr="00615AC2">
        <w:rPr>
          <w:b w:val="0"/>
          <w:bCs/>
          <w:sz w:val="22"/>
          <w:szCs w:val="18"/>
        </w:rPr>
        <w:t xml:space="preserve">A navigation specification that </w:t>
      </w:r>
      <w:r>
        <w:rPr>
          <w:b w:val="0"/>
          <w:bCs/>
          <w:sz w:val="22"/>
          <w:szCs w:val="18"/>
        </w:rPr>
        <w:t>requires</w:t>
      </w:r>
      <w:r w:rsidRPr="00615AC2">
        <w:rPr>
          <w:b w:val="0"/>
          <w:bCs/>
          <w:sz w:val="22"/>
          <w:szCs w:val="18"/>
        </w:rPr>
        <w:t xml:space="preserve"> on-board navigation performance monitoring and alerting is referred to as a </w:t>
      </w:r>
      <w:r>
        <w:rPr>
          <w:b w:val="0"/>
          <w:bCs/>
          <w:sz w:val="22"/>
          <w:szCs w:val="18"/>
        </w:rPr>
        <w:t>R</w:t>
      </w:r>
      <w:r w:rsidRPr="00615AC2">
        <w:rPr>
          <w:b w:val="0"/>
          <w:bCs/>
          <w:sz w:val="22"/>
          <w:szCs w:val="18"/>
        </w:rPr>
        <w:t xml:space="preserve">equired </w:t>
      </w:r>
      <w:r>
        <w:rPr>
          <w:b w:val="0"/>
          <w:bCs/>
          <w:sz w:val="22"/>
          <w:szCs w:val="18"/>
        </w:rPr>
        <w:t>N</w:t>
      </w:r>
      <w:r w:rsidRPr="00615AC2">
        <w:rPr>
          <w:b w:val="0"/>
          <w:bCs/>
          <w:sz w:val="22"/>
          <w:szCs w:val="18"/>
        </w:rPr>
        <w:t xml:space="preserve">avigation </w:t>
      </w:r>
      <w:r>
        <w:rPr>
          <w:b w:val="0"/>
          <w:bCs/>
          <w:sz w:val="22"/>
          <w:szCs w:val="18"/>
        </w:rPr>
        <w:t>P</w:t>
      </w:r>
      <w:r w:rsidRPr="00615AC2">
        <w:rPr>
          <w:b w:val="0"/>
          <w:bCs/>
          <w:sz w:val="22"/>
          <w:szCs w:val="18"/>
        </w:rPr>
        <w:t xml:space="preserve">erformance (RNP) specification. </w:t>
      </w:r>
      <w:r>
        <w:rPr>
          <w:b w:val="0"/>
          <w:bCs/>
          <w:sz w:val="22"/>
          <w:szCs w:val="18"/>
        </w:rPr>
        <w:t>If RNP</w:t>
      </w:r>
      <w:r w:rsidRPr="00615AC2">
        <w:rPr>
          <w:b w:val="0"/>
          <w:bCs/>
          <w:sz w:val="22"/>
          <w:szCs w:val="18"/>
        </w:rPr>
        <w:t xml:space="preserve"> </w:t>
      </w:r>
      <w:r>
        <w:rPr>
          <w:b w:val="0"/>
          <w:bCs/>
          <w:sz w:val="22"/>
          <w:szCs w:val="18"/>
        </w:rPr>
        <w:t xml:space="preserve">is not imposed, aircraft operate under </w:t>
      </w:r>
      <w:r w:rsidRPr="00615AC2">
        <w:rPr>
          <w:b w:val="0"/>
          <w:bCs/>
          <w:sz w:val="22"/>
          <w:szCs w:val="18"/>
        </w:rPr>
        <w:t>area navigation (RNAV) specification</w:t>
      </w:r>
      <w:r>
        <w:rPr>
          <w:b w:val="0"/>
          <w:bCs/>
          <w:sz w:val="22"/>
          <w:szCs w:val="18"/>
        </w:rPr>
        <w:t>s</w:t>
      </w:r>
      <w:r w:rsidRPr="00615AC2">
        <w:rPr>
          <w:b w:val="0"/>
          <w:bCs/>
          <w:sz w:val="22"/>
          <w:szCs w:val="18"/>
        </w:rPr>
        <w:t xml:space="preserve">. </w:t>
      </w:r>
    </w:p>
    <w:p w14:paraId="73114878" w14:textId="7DF1DC4B" w:rsidR="009618BE" w:rsidRDefault="009618BE" w:rsidP="0002597C">
      <w:pPr>
        <w:spacing w:after="120"/>
        <w:rPr>
          <w:b w:val="0"/>
          <w:bCs/>
          <w:sz w:val="22"/>
          <w:szCs w:val="18"/>
        </w:rPr>
      </w:pPr>
      <w:r>
        <w:rPr>
          <w:b w:val="0"/>
          <w:bCs/>
          <w:sz w:val="22"/>
          <w:szCs w:val="18"/>
        </w:rPr>
        <w:t>In this context, a</w:t>
      </w:r>
      <w:r w:rsidRPr="009618BE">
        <w:rPr>
          <w:b w:val="0"/>
          <w:bCs/>
          <w:sz w:val="22"/>
          <w:szCs w:val="18"/>
        </w:rPr>
        <w:t xml:space="preserve">n RNP of 10 means that a navigation system must be able to </w:t>
      </w:r>
      <w:r w:rsidR="0050778E">
        <w:rPr>
          <w:b w:val="0"/>
          <w:bCs/>
          <w:sz w:val="22"/>
          <w:szCs w:val="18"/>
        </w:rPr>
        <w:t>maintain</w:t>
      </w:r>
      <w:r w:rsidRPr="009618BE">
        <w:rPr>
          <w:b w:val="0"/>
          <w:bCs/>
          <w:sz w:val="22"/>
          <w:szCs w:val="18"/>
        </w:rPr>
        <w:t xml:space="preserve"> its position to within a radius of 10 nautical miles. </w:t>
      </w:r>
      <w:r w:rsidR="0050778E">
        <w:rPr>
          <w:b w:val="0"/>
          <w:bCs/>
          <w:sz w:val="22"/>
          <w:szCs w:val="18"/>
        </w:rPr>
        <w:t xml:space="preserve"> </w:t>
      </w:r>
      <w:r w:rsidRPr="009618BE">
        <w:rPr>
          <w:b w:val="0"/>
          <w:bCs/>
          <w:sz w:val="22"/>
          <w:szCs w:val="18"/>
        </w:rPr>
        <w:t xml:space="preserve">An RNP of 0.3 means the aircraft navigation system must be able to </w:t>
      </w:r>
      <w:r w:rsidR="0050778E">
        <w:rPr>
          <w:b w:val="0"/>
          <w:bCs/>
          <w:sz w:val="22"/>
          <w:szCs w:val="18"/>
        </w:rPr>
        <w:t>maintain</w:t>
      </w:r>
      <w:r w:rsidRPr="009618BE">
        <w:rPr>
          <w:b w:val="0"/>
          <w:bCs/>
          <w:sz w:val="22"/>
          <w:szCs w:val="18"/>
        </w:rPr>
        <w:t xml:space="preserve"> its position to within a radius of </w:t>
      </w:r>
      <w:r>
        <w:rPr>
          <w:b w:val="0"/>
          <w:bCs/>
          <w:sz w:val="22"/>
          <w:szCs w:val="18"/>
        </w:rPr>
        <w:t>0.3</w:t>
      </w:r>
      <w:r w:rsidRPr="009618BE">
        <w:rPr>
          <w:b w:val="0"/>
          <w:bCs/>
          <w:sz w:val="22"/>
          <w:szCs w:val="18"/>
        </w:rPr>
        <w:t xml:space="preserve"> nautical mile</w:t>
      </w:r>
      <w:r>
        <w:rPr>
          <w:b w:val="0"/>
          <w:bCs/>
          <w:sz w:val="22"/>
          <w:szCs w:val="18"/>
        </w:rPr>
        <w:t>s</w:t>
      </w:r>
      <w:r w:rsidRPr="009618BE">
        <w:rPr>
          <w:b w:val="0"/>
          <w:bCs/>
          <w:sz w:val="22"/>
          <w:szCs w:val="18"/>
        </w:rPr>
        <w:t>.</w:t>
      </w:r>
      <w:r w:rsidR="0050778E">
        <w:rPr>
          <w:b w:val="0"/>
          <w:bCs/>
          <w:sz w:val="22"/>
          <w:szCs w:val="18"/>
        </w:rPr>
        <w:t xml:space="preserve">  </w:t>
      </w:r>
      <w:r w:rsidR="0050778E" w:rsidRPr="0050778E">
        <w:rPr>
          <w:b w:val="0"/>
          <w:bCs/>
          <w:sz w:val="22"/>
          <w:szCs w:val="18"/>
        </w:rPr>
        <w:t>An RNAV specification</w:t>
      </w:r>
      <w:r w:rsidR="0050778E">
        <w:rPr>
          <w:b w:val="0"/>
          <w:bCs/>
          <w:sz w:val="22"/>
          <w:szCs w:val="18"/>
        </w:rPr>
        <w:t xml:space="preserve">, on the other hand, </w:t>
      </w:r>
      <w:r w:rsidR="0050778E" w:rsidRPr="0050778E">
        <w:rPr>
          <w:b w:val="0"/>
          <w:bCs/>
          <w:sz w:val="22"/>
          <w:szCs w:val="18"/>
        </w:rPr>
        <w:t xml:space="preserve">is designated as RNAV X, e.g. RNAV 1. </w:t>
      </w:r>
      <w:r w:rsidR="0050778E">
        <w:rPr>
          <w:b w:val="0"/>
          <w:bCs/>
          <w:sz w:val="22"/>
          <w:szCs w:val="18"/>
        </w:rPr>
        <w:t>The RNAV rating</w:t>
      </w:r>
      <w:r w:rsidR="0050778E" w:rsidRPr="0050778E">
        <w:rPr>
          <w:b w:val="0"/>
          <w:bCs/>
          <w:sz w:val="22"/>
          <w:szCs w:val="18"/>
        </w:rPr>
        <w:t xml:space="preserve"> refers to</w:t>
      </w:r>
      <w:r w:rsidR="0050778E">
        <w:rPr>
          <w:b w:val="0"/>
          <w:bCs/>
          <w:sz w:val="22"/>
          <w:szCs w:val="18"/>
        </w:rPr>
        <w:t xml:space="preserve"> </w:t>
      </w:r>
      <w:r w:rsidR="0050778E" w:rsidRPr="0050778E">
        <w:rPr>
          <w:b w:val="0"/>
          <w:bCs/>
          <w:sz w:val="22"/>
          <w:szCs w:val="18"/>
        </w:rPr>
        <w:t>lateral navigation accuracy in nautical miles, which is expected to be achieved at least 95% of the flight time by the population of aircraft operating within the airspace, route or procedure.</w:t>
      </w:r>
      <w:r w:rsidR="0050778E">
        <w:rPr>
          <w:b w:val="0"/>
          <w:bCs/>
          <w:sz w:val="22"/>
          <w:szCs w:val="18"/>
        </w:rPr>
        <w:t xml:space="preserve">  RNAV operations have been historically associated with regions for which ATC ground-based surveillance systems, e.g. radar systems, are in place to survey the covered airspace region to monitor for flights which are not conforming to navigation requirements for that region.  Where ground-based </w:t>
      </w:r>
      <w:r w:rsidR="0050778E">
        <w:rPr>
          <w:b w:val="0"/>
          <w:bCs/>
          <w:sz w:val="22"/>
          <w:szCs w:val="18"/>
        </w:rPr>
        <w:lastRenderedPageBreak/>
        <w:t>independent surveillance is not present, for example in oceanic regions or continental regions not having radar coverage, RNP procedures allow an increased flight density without compromise to safety.  These RNP procedures can comprise both straight and curved flight segments, to optimize use of the available airspace.</w:t>
      </w:r>
    </w:p>
    <w:p w14:paraId="4340B5BD" w14:textId="6FBA5636" w:rsidR="0002597C" w:rsidRPr="0002597C" w:rsidRDefault="003A51E1" w:rsidP="0002597C">
      <w:pPr>
        <w:spacing w:after="120"/>
        <w:rPr>
          <w:b w:val="0"/>
          <w:bCs/>
          <w:sz w:val="22"/>
          <w:szCs w:val="18"/>
        </w:rPr>
      </w:pPr>
      <w:r>
        <w:rPr>
          <w:b w:val="0"/>
          <w:bCs/>
          <w:sz w:val="22"/>
          <w:szCs w:val="18"/>
        </w:rPr>
        <w:t xml:space="preserve">RNP operations impose stringent requirements on a number of aircraft systems, including flight management systems (FMS), position sensor systems and display systems, particularly where curved paths are part of the RNP procedures.  Thus, </w:t>
      </w:r>
      <w:r w:rsidR="00615AC2">
        <w:rPr>
          <w:b w:val="0"/>
          <w:bCs/>
          <w:sz w:val="22"/>
          <w:szCs w:val="18"/>
        </w:rPr>
        <w:t xml:space="preserve">the key elements in required in making PBN upgrades to older aircraft </w:t>
      </w:r>
      <w:r>
        <w:rPr>
          <w:b w:val="0"/>
          <w:bCs/>
          <w:sz w:val="22"/>
          <w:szCs w:val="18"/>
        </w:rPr>
        <w:t>include all of these types of systems, which has led to increasing demand for FMS</w:t>
      </w:r>
      <w:r w:rsidR="008D4A1D">
        <w:rPr>
          <w:b w:val="0"/>
          <w:bCs/>
          <w:sz w:val="22"/>
          <w:szCs w:val="18"/>
        </w:rPr>
        <w:t>, sensor</w:t>
      </w:r>
      <w:r>
        <w:rPr>
          <w:b w:val="0"/>
          <w:bCs/>
          <w:sz w:val="22"/>
          <w:szCs w:val="18"/>
        </w:rPr>
        <w:t xml:space="preserve"> and primary flight display (PFD) upgrades</w:t>
      </w:r>
      <w:r w:rsidR="00615AC2">
        <w:rPr>
          <w:b w:val="0"/>
          <w:bCs/>
          <w:sz w:val="22"/>
          <w:szCs w:val="18"/>
        </w:rPr>
        <w:t>.</w:t>
      </w:r>
      <w:r w:rsidR="008D4A1D">
        <w:rPr>
          <w:b w:val="0"/>
          <w:bCs/>
          <w:sz w:val="22"/>
          <w:szCs w:val="18"/>
        </w:rPr>
        <w:t xml:space="preserve">  These upgrades have been increasingly demanded in the post COVID era for older aircraft now planned for retention in the fleets, and this demand is expected to continue to grow for some time to come.</w:t>
      </w:r>
    </w:p>
    <w:p w14:paraId="2488E110" w14:textId="77777777" w:rsidR="0002597C" w:rsidRDefault="0002597C" w:rsidP="0002597C">
      <w:pPr>
        <w:pStyle w:val="Heading2"/>
      </w:pPr>
      <w:bookmarkStart w:id="9" w:name="_Toc175327221"/>
      <w:r>
        <w:t>CPDLC</w:t>
      </w:r>
      <w:bookmarkEnd w:id="9"/>
    </w:p>
    <w:p w14:paraId="4D85DC86" w14:textId="3845CE1F" w:rsidR="0002597C" w:rsidRPr="0002597C" w:rsidRDefault="0002597C" w:rsidP="0002597C">
      <w:pPr>
        <w:spacing w:after="120"/>
        <w:rPr>
          <w:b w:val="0"/>
          <w:bCs/>
          <w:sz w:val="22"/>
          <w:szCs w:val="18"/>
        </w:rPr>
      </w:pPr>
      <w:r w:rsidRPr="0002597C">
        <w:rPr>
          <w:b w:val="0"/>
          <w:bCs/>
          <w:sz w:val="22"/>
          <w:szCs w:val="18"/>
        </w:rPr>
        <w:t xml:space="preserve">Controller–pilot data link communication (CPDLC) </w:t>
      </w:r>
      <w:r w:rsidR="00ED28AF">
        <w:rPr>
          <w:b w:val="0"/>
          <w:bCs/>
          <w:sz w:val="22"/>
          <w:szCs w:val="18"/>
        </w:rPr>
        <w:t>provides</w:t>
      </w:r>
      <w:r w:rsidRPr="0002597C">
        <w:rPr>
          <w:b w:val="0"/>
          <w:bCs/>
          <w:sz w:val="22"/>
          <w:szCs w:val="18"/>
        </w:rPr>
        <w:t xml:space="preserve"> data link communication between controller and pilot, supplementing and eventually replacing controller/pilot voice communication.</w:t>
      </w:r>
      <w:r w:rsidR="00863713">
        <w:rPr>
          <w:b w:val="0"/>
          <w:bCs/>
          <w:sz w:val="22"/>
          <w:szCs w:val="18"/>
        </w:rPr>
        <w:t xml:space="preserve">  T</w:t>
      </w:r>
      <w:r w:rsidRPr="0002597C">
        <w:rPr>
          <w:b w:val="0"/>
          <w:bCs/>
          <w:sz w:val="22"/>
          <w:szCs w:val="18"/>
        </w:rPr>
        <w:t xml:space="preserve">his service </w:t>
      </w:r>
      <w:r w:rsidR="00AD483E" w:rsidRPr="0002597C">
        <w:rPr>
          <w:b w:val="0"/>
          <w:bCs/>
          <w:sz w:val="22"/>
          <w:szCs w:val="18"/>
        </w:rPr>
        <w:t xml:space="preserve">comprises </w:t>
      </w:r>
      <w:r w:rsidR="00AD483E">
        <w:rPr>
          <w:b w:val="0"/>
          <w:bCs/>
          <w:sz w:val="22"/>
          <w:szCs w:val="18"/>
        </w:rPr>
        <w:t>the</w:t>
      </w:r>
      <w:r w:rsidR="00863713">
        <w:rPr>
          <w:b w:val="0"/>
          <w:bCs/>
          <w:sz w:val="22"/>
          <w:szCs w:val="18"/>
        </w:rPr>
        <w:t xml:space="preserve"> exchange of </w:t>
      </w:r>
      <w:r w:rsidRPr="0002597C">
        <w:rPr>
          <w:b w:val="0"/>
          <w:bCs/>
          <w:sz w:val="22"/>
          <w:szCs w:val="18"/>
        </w:rPr>
        <w:t>clearance</w:t>
      </w:r>
      <w:r w:rsidR="00863713">
        <w:rPr>
          <w:b w:val="0"/>
          <w:bCs/>
          <w:sz w:val="22"/>
          <w:szCs w:val="18"/>
        </w:rPr>
        <w:t xml:space="preserve">, </w:t>
      </w:r>
      <w:r w:rsidRPr="0002597C">
        <w:rPr>
          <w:b w:val="0"/>
          <w:bCs/>
          <w:sz w:val="22"/>
          <w:szCs w:val="18"/>
        </w:rPr>
        <w:t>information</w:t>
      </w:r>
      <w:r w:rsidR="00863713">
        <w:rPr>
          <w:b w:val="0"/>
          <w:bCs/>
          <w:sz w:val="22"/>
          <w:szCs w:val="18"/>
        </w:rPr>
        <w:t xml:space="preserve"> and </w:t>
      </w:r>
      <w:r w:rsidRPr="0002597C">
        <w:rPr>
          <w:b w:val="0"/>
          <w:bCs/>
          <w:sz w:val="22"/>
          <w:szCs w:val="18"/>
        </w:rPr>
        <w:t>request message elements derived from the voice-based practices currently employed by air traffic control procedures. The controller can issue level assignments, crossing constraints, lateral deviations, route changes and clearances, speed assignments, radio frequency assignments, and various requests for information.  The pilot can then in turn respond to messages</w:t>
      </w:r>
      <w:r w:rsidR="00863713">
        <w:rPr>
          <w:b w:val="0"/>
          <w:bCs/>
          <w:sz w:val="22"/>
          <w:szCs w:val="18"/>
        </w:rPr>
        <w:t xml:space="preserve"> digitally</w:t>
      </w:r>
      <w:r w:rsidRPr="0002597C">
        <w:rPr>
          <w:b w:val="0"/>
          <w:bCs/>
          <w:sz w:val="22"/>
          <w:szCs w:val="18"/>
        </w:rPr>
        <w:t>, to request clearances and information, to report information, and to declare</w:t>
      </w:r>
      <w:r w:rsidR="00863713">
        <w:rPr>
          <w:b w:val="0"/>
          <w:bCs/>
          <w:sz w:val="22"/>
          <w:szCs w:val="18"/>
        </w:rPr>
        <w:t xml:space="preserve"> or revoke</w:t>
      </w:r>
      <w:r w:rsidRPr="0002597C">
        <w:rPr>
          <w:b w:val="0"/>
          <w:bCs/>
          <w:sz w:val="22"/>
          <w:szCs w:val="18"/>
        </w:rPr>
        <w:t xml:space="preserve"> an emergency. The </w:t>
      </w:r>
      <w:r w:rsidR="00863713">
        <w:rPr>
          <w:b w:val="0"/>
          <w:bCs/>
          <w:sz w:val="22"/>
          <w:szCs w:val="18"/>
        </w:rPr>
        <w:t xml:space="preserve">pilot </w:t>
      </w:r>
      <w:r w:rsidRPr="0002597C">
        <w:rPr>
          <w:b w:val="0"/>
          <w:bCs/>
          <w:sz w:val="22"/>
          <w:szCs w:val="18"/>
        </w:rPr>
        <w:t>can</w:t>
      </w:r>
      <w:r w:rsidR="00863713">
        <w:rPr>
          <w:b w:val="0"/>
          <w:bCs/>
          <w:sz w:val="22"/>
          <w:szCs w:val="18"/>
        </w:rPr>
        <w:t xml:space="preserve"> </w:t>
      </w:r>
      <w:r w:rsidR="00AD483E">
        <w:rPr>
          <w:b w:val="0"/>
          <w:bCs/>
          <w:sz w:val="22"/>
          <w:szCs w:val="18"/>
        </w:rPr>
        <w:t xml:space="preserve">also </w:t>
      </w:r>
      <w:r w:rsidR="00AD483E" w:rsidRPr="0002597C">
        <w:rPr>
          <w:b w:val="0"/>
          <w:bCs/>
          <w:sz w:val="22"/>
          <w:szCs w:val="18"/>
        </w:rPr>
        <w:t>request</w:t>
      </w:r>
      <w:r w:rsidRPr="0002597C">
        <w:rPr>
          <w:b w:val="0"/>
          <w:bCs/>
          <w:sz w:val="22"/>
          <w:szCs w:val="18"/>
        </w:rPr>
        <w:t xml:space="preserve"> conditional clearances and information from a downstream air traffic service unit (ATSU).  A “texting” capability (resembling that of smartphones) is also provided to exchange information not conforming to defined formats. The controlling Air Traffic Services Unit can forward a CPDLC message to another Air Traffic Services Unit, typically the </w:t>
      </w:r>
      <w:r w:rsidR="00863713">
        <w:rPr>
          <w:b w:val="0"/>
          <w:bCs/>
          <w:sz w:val="22"/>
          <w:szCs w:val="18"/>
        </w:rPr>
        <w:t xml:space="preserve">downstream </w:t>
      </w:r>
      <w:r w:rsidRPr="0002597C">
        <w:rPr>
          <w:b w:val="0"/>
          <w:bCs/>
          <w:sz w:val="22"/>
          <w:szCs w:val="18"/>
        </w:rPr>
        <w:t>ATSU that is expected to receive the flight after handover.</w:t>
      </w:r>
    </w:p>
    <w:p w14:paraId="2369DD71" w14:textId="686706E4" w:rsidR="0002597C" w:rsidRDefault="0002597C" w:rsidP="0002597C">
      <w:pPr>
        <w:spacing w:after="120"/>
        <w:rPr>
          <w:b w:val="0"/>
          <w:bCs/>
          <w:sz w:val="22"/>
          <w:szCs w:val="18"/>
        </w:rPr>
      </w:pPr>
      <w:r w:rsidRPr="0002597C">
        <w:rPr>
          <w:b w:val="0"/>
          <w:bCs/>
          <w:sz w:val="22"/>
          <w:szCs w:val="18"/>
        </w:rPr>
        <w:t xml:space="preserve">CPDLC has been </w:t>
      </w:r>
      <w:r w:rsidR="00CF114A">
        <w:rPr>
          <w:b w:val="0"/>
          <w:bCs/>
          <w:sz w:val="22"/>
          <w:szCs w:val="18"/>
        </w:rPr>
        <w:t>planned for implementation</w:t>
      </w:r>
      <w:r w:rsidRPr="0002597C">
        <w:rPr>
          <w:b w:val="0"/>
          <w:bCs/>
          <w:sz w:val="22"/>
          <w:szCs w:val="18"/>
        </w:rPr>
        <w:t xml:space="preserve"> for several decades, </w:t>
      </w:r>
      <w:r w:rsidR="00AD483E">
        <w:rPr>
          <w:b w:val="0"/>
          <w:bCs/>
          <w:sz w:val="22"/>
          <w:szCs w:val="18"/>
        </w:rPr>
        <w:t xml:space="preserve">but </w:t>
      </w:r>
      <w:r w:rsidR="00D2413E">
        <w:rPr>
          <w:b w:val="0"/>
          <w:bCs/>
          <w:sz w:val="22"/>
          <w:szCs w:val="18"/>
        </w:rPr>
        <w:t xml:space="preserve">has so far seen </w:t>
      </w:r>
      <w:r w:rsidRPr="0002597C">
        <w:rPr>
          <w:b w:val="0"/>
          <w:bCs/>
          <w:sz w:val="22"/>
          <w:szCs w:val="18"/>
        </w:rPr>
        <w:t>operational deployment</w:t>
      </w:r>
      <w:r w:rsidR="00D2413E">
        <w:rPr>
          <w:b w:val="0"/>
          <w:bCs/>
          <w:sz w:val="22"/>
          <w:szCs w:val="18"/>
        </w:rPr>
        <w:t xml:space="preserve"> primarily in the oceanic airspaces.</w:t>
      </w:r>
      <w:r w:rsidR="00CF114A">
        <w:rPr>
          <w:b w:val="0"/>
          <w:bCs/>
          <w:sz w:val="22"/>
          <w:szCs w:val="18"/>
        </w:rPr>
        <w:t xml:space="preserve">  </w:t>
      </w:r>
      <w:r w:rsidR="00D2413E">
        <w:rPr>
          <w:b w:val="0"/>
          <w:bCs/>
          <w:sz w:val="22"/>
          <w:szCs w:val="18"/>
        </w:rPr>
        <w:t>Broad scale acceptance has been limited by a number of factors, most notably due to the complexity, cost and overall difficulty of installing and/or upgrading the necessary ground-based information technology infrastructure.  The cost and complexity of training of controllers and pilots in the new procedures has also been a limiting factor, and there has been a certain level of resistance to the loss of the so-called “party-line”.  This refers to the fact that with voice communications by all pilots in communication with a controller responsible for a particular airspace sector</w:t>
      </w:r>
      <w:r w:rsidR="00571945">
        <w:rPr>
          <w:b w:val="0"/>
          <w:bCs/>
          <w:sz w:val="22"/>
          <w:szCs w:val="18"/>
        </w:rPr>
        <w:t xml:space="preserve"> on a single voice frequency, all pilots are able to monitor what other aircraft in their vicinity are requesting and what instructions they are receiving.</w:t>
      </w:r>
    </w:p>
    <w:p w14:paraId="34F45CA8" w14:textId="62C929B6" w:rsidR="00CF114A" w:rsidRDefault="00CF114A" w:rsidP="00CF114A">
      <w:pPr>
        <w:spacing w:after="120"/>
        <w:rPr>
          <w:b w:val="0"/>
          <w:bCs/>
          <w:sz w:val="22"/>
          <w:szCs w:val="18"/>
        </w:rPr>
      </w:pPr>
      <w:r>
        <w:rPr>
          <w:b w:val="0"/>
          <w:bCs/>
          <w:sz w:val="22"/>
          <w:szCs w:val="18"/>
        </w:rPr>
        <w:t xml:space="preserve">However, CPDLC </w:t>
      </w:r>
      <w:r w:rsidRPr="0002597C">
        <w:rPr>
          <w:b w:val="0"/>
          <w:bCs/>
          <w:sz w:val="22"/>
          <w:szCs w:val="18"/>
        </w:rPr>
        <w:t xml:space="preserve">has finally </w:t>
      </w:r>
      <w:r>
        <w:rPr>
          <w:b w:val="0"/>
          <w:bCs/>
          <w:sz w:val="22"/>
          <w:szCs w:val="18"/>
        </w:rPr>
        <w:t>begun to see operational deployment in continental airspaces as well, with operational deployment underway in Europe for the past several years, and with the FAA announcing in mid-2024 that CPDLC service would now be provided operationally for coast-to-coast flights that transit equipped FAA area control centers (ACCs).</w:t>
      </w:r>
      <w:r w:rsidR="00636A5B">
        <w:rPr>
          <w:b w:val="0"/>
          <w:bCs/>
          <w:sz w:val="22"/>
          <w:szCs w:val="18"/>
        </w:rPr>
        <w:t xml:space="preserve">  This imposes new requirements on </w:t>
      </w:r>
      <w:r w:rsidR="003E39BE">
        <w:rPr>
          <w:b w:val="0"/>
          <w:bCs/>
          <w:sz w:val="22"/>
          <w:szCs w:val="18"/>
        </w:rPr>
        <w:t xml:space="preserve">various </w:t>
      </w:r>
      <w:r w:rsidR="00636A5B">
        <w:rPr>
          <w:b w:val="0"/>
          <w:bCs/>
          <w:sz w:val="22"/>
          <w:szCs w:val="18"/>
        </w:rPr>
        <w:t xml:space="preserve">avionics systems, including flight management systems, communication systems, </w:t>
      </w:r>
      <w:r w:rsidR="003E39BE">
        <w:rPr>
          <w:b w:val="0"/>
          <w:bCs/>
          <w:sz w:val="22"/>
          <w:szCs w:val="18"/>
        </w:rPr>
        <w:t xml:space="preserve">navigation sensor systems, </w:t>
      </w:r>
      <w:r w:rsidR="00636A5B">
        <w:rPr>
          <w:b w:val="0"/>
          <w:bCs/>
          <w:sz w:val="22"/>
          <w:szCs w:val="18"/>
        </w:rPr>
        <w:t xml:space="preserve">display systems, and human interface systems.  In addition, as data link communication replaces voice communication, upgrades will be required to provide data recording of data link exchanges between pilots and controllers, as has been accomplished in the voice communication environment by the cockpit voice recorder system.  Thus, the </w:t>
      </w:r>
      <w:r w:rsidR="00636A5B">
        <w:rPr>
          <w:b w:val="0"/>
          <w:bCs/>
          <w:sz w:val="22"/>
          <w:szCs w:val="18"/>
        </w:rPr>
        <w:lastRenderedPageBreak/>
        <w:t>operational implementation of data link will necessarily lead to aftermarket growth, as with the implementation of PBN, to equip older aircraft now being retained in the fleet post-COVID.</w:t>
      </w:r>
    </w:p>
    <w:p w14:paraId="3EB0B879" w14:textId="6C46C762" w:rsidR="00E31B76" w:rsidRDefault="0002597C" w:rsidP="0002597C">
      <w:pPr>
        <w:pStyle w:val="Heading1"/>
      </w:pPr>
      <w:bookmarkStart w:id="10" w:name="_Toc175327222"/>
      <w:r>
        <w:t>Issue</w:t>
      </w:r>
      <w:r w:rsidR="00E31B76">
        <w:t>s</w:t>
      </w:r>
      <w:r>
        <w:t xml:space="preserve"> </w:t>
      </w:r>
      <w:r w:rsidR="00E31B76">
        <w:t>A</w:t>
      </w:r>
      <w:r>
        <w:t xml:space="preserve">waiting </w:t>
      </w:r>
      <w:r w:rsidR="00E31B76">
        <w:t>S</w:t>
      </w:r>
      <w:r>
        <w:t>olution</w:t>
      </w:r>
      <w:r w:rsidR="00E31B76">
        <w:t>s</w:t>
      </w:r>
      <w:bookmarkEnd w:id="10"/>
    </w:p>
    <w:p w14:paraId="222F0E60" w14:textId="569301C8" w:rsidR="00BA5E44" w:rsidRDefault="00BA5E44" w:rsidP="00BA5E44">
      <w:pPr>
        <w:pStyle w:val="ReportParaBody"/>
        <w:rPr>
          <w:szCs w:val="18"/>
        </w:rPr>
      </w:pPr>
      <w:r>
        <w:t xml:space="preserve">In addition to the normal </w:t>
      </w:r>
      <w:r w:rsidRPr="0002597C">
        <w:rPr>
          <w:szCs w:val="18"/>
        </w:rPr>
        <w:t>evolution of equipage and operational capabilities in commercial and business aircraft</w:t>
      </w:r>
      <w:r>
        <w:rPr>
          <w:szCs w:val="18"/>
        </w:rPr>
        <w:t xml:space="preserve">, there are a number of critical issues/problems facing the aviation industry which will likely </w:t>
      </w:r>
      <w:r w:rsidR="006C2328">
        <w:rPr>
          <w:szCs w:val="18"/>
        </w:rPr>
        <w:t xml:space="preserve">affect </w:t>
      </w:r>
      <w:r>
        <w:rPr>
          <w:szCs w:val="18"/>
        </w:rPr>
        <w:t>growth in the aftermarket.</w:t>
      </w:r>
    </w:p>
    <w:p w14:paraId="7E75E2DB" w14:textId="2B5438AC" w:rsidR="00BA5E44" w:rsidRDefault="00BA5E44" w:rsidP="00BA5E44">
      <w:pPr>
        <w:pStyle w:val="ReportParaBody"/>
        <w:rPr>
          <w:szCs w:val="18"/>
        </w:rPr>
      </w:pPr>
      <w:r>
        <w:rPr>
          <w:szCs w:val="18"/>
        </w:rPr>
        <w:t>The most critical of these issues are:</w:t>
      </w:r>
    </w:p>
    <w:p w14:paraId="257C71E8" w14:textId="5D40CACD" w:rsidR="00BA5E44" w:rsidRDefault="00BA5E44" w:rsidP="00BA5E44">
      <w:pPr>
        <w:pStyle w:val="ReportParaBody"/>
        <w:numPr>
          <w:ilvl w:val="0"/>
          <w:numId w:val="27"/>
        </w:numPr>
        <w:rPr>
          <w:szCs w:val="18"/>
        </w:rPr>
      </w:pPr>
      <w:r>
        <w:rPr>
          <w:szCs w:val="18"/>
        </w:rPr>
        <w:t>GPS Spoofing</w:t>
      </w:r>
    </w:p>
    <w:p w14:paraId="3831495A" w14:textId="7E96137C" w:rsidR="00BA5E44" w:rsidRDefault="00BA5E44" w:rsidP="00BA5E44">
      <w:pPr>
        <w:pStyle w:val="ReportParaBody"/>
        <w:numPr>
          <w:ilvl w:val="0"/>
          <w:numId w:val="27"/>
        </w:numPr>
      </w:pPr>
      <w:r>
        <w:t>Clear Air Turbulence Detection</w:t>
      </w:r>
    </w:p>
    <w:p w14:paraId="078A0E33" w14:textId="4E0EF5D4" w:rsidR="006C2328" w:rsidRPr="00BA5E44" w:rsidRDefault="006C2328" w:rsidP="00BA5E44">
      <w:pPr>
        <w:pStyle w:val="ReportParaBody"/>
        <w:numPr>
          <w:ilvl w:val="0"/>
          <w:numId w:val="27"/>
        </w:numPr>
      </w:pPr>
      <w:r w:rsidRPr="006C2328">
        <w:t>B</w:t>
      </w:r>
      <w:r>
        <w:t xml:space="preserve">oeing </w:t>
      </w:r>
      <w:r w:rsidRPr="006C2328">
        <w:t>737 M</w:t>
      </w:r>
      <w:r>
        <w:t>AX</w:t>
      </w:r>
      <w:r w:rsidRPr="006C2328">
        <w:t xml:space="preserve"> </w:t>
      </w:r>
      <w:r>
        <w:t xml:space="preserve">Incident </w:t>
      </w:r>
      <w:r w:rsidRPr="006C2328">
        <w:t>Influence on Certification</w:t>
      </w:r>
    </w:p>
    <w:p w14:paraId="51F2A34D" w14:textId="77777777" w:rsidR="00FC6CBA" w:rsidRDefault="00FC6CBA" w:rsidP="00FC6CBA">
      <w:pPr>
        <w:pStyle w:val="Heading2"/>
      </w:pPr>
      <w:bookmarkStart w:id="11" w:name="_Toc175327223"/>
      <w:r>
        <w:t>GPS Spoofing</w:t>
      </w:r>
      <w:bookmarkEnd w:id="11"/>
    </w:p>
    <w:p w14:paraId="646F9304" w14:textId="77777777" w:rsidR="00FC6CBA" w:rsidRPr="003E69DE" w:rsidRDefault="00FC6CBA" w:rsidP="00FC6CBA">
      <w:pPr>
        <w:pStyle w:val="ReportParaBody"/>
        <w:rPr>
          <w:lang w:val="en-GB"/>
        </w:rPr>
      </w:pPr>
      <w:r>
        <w:rPr>
          <w:lang w:val="en-GB"/>
        </w:rPr>
        <w:t>While the technology for GPS spoofing was first demonstrated in 2015 based on a low-cost system built from commercially available components, a</w:t>
      </w:r>
      <w:r w:rsidRPr="003E69DE">
        <w:rPr>
          <w:lang w:val="en-GB"/>
        </w:rPr>
        <w:t xml:space="preserve"> </w:t>
      </w:r>
      <w:r>
        <w:rPr>
          <w:lang w:val="en-GB"/>
        </w:rPr>
        <w:t xml:space="preserve">significant </w:t>
      </w:r>
      <w:r w:rsidRPr="003E69DE">
        <w:rPr>
          <w:lang w:val="en-GB"/>
        </w:rPr>
        <w:t xml:space="preserve">threat to the safety of air navigation has </w:t>
      </w:r>
      <w:r>
        <w:rPr>
          <w:lang w:val="en-GB"/>
        </w:rPr>
        <w:t>emerged in late 2023</w:t>
      </w:r>
      <w:r w:rsidRPr="003E69DE">
        <w:rPr>
          <w:lang w:val="en-GB"/>
        </w:rPr>
        <w:t xml:space="preserve">, </w:t>
      </w:r>
      <w:r>
        <w:rPr>
          <w:lang w:val="en-GB"/>
        </w:rPr>
        <w:t xml:space="preserve">affecting </w:t>
      </w:r>
      <w:r w:rsidRPr="003E69DE">
        <w:rPr>
          <w:lang w:val="en-GB"/>
        </w:rPr>
        <w:t xml:space="preserve">a wide range of aircraft traversing airspace in which deviations would lead to intrusions into </w:t>
      </w:r>
      <w:r>
        <w:rPr>
          <w:lang w:val="en-GB"/>
        </w:rPr>
        <w:t>unauthorised</w:t>
      </w:r>
      <w:r w:rsidRPr="003E69DE">
        <w:rPr>
          <w:lang w:val="en-GB"/>
        </w:rPr>
        <w:t xml:space="preserve"> airspace without a clearance.  The culprit appears to be </w:t>
      </w:r>
      <w:r>
        <w:rPr>
          <w:lang w:val="en-GB"/>
        </w:rPr>
        <w:t>counterfeit</w:t>
      </w:r>
      <w:r w:rsidRPr="003E69DE">
        <w:rPr>
          <w:lang w:val="en-GB"/>
        </w:rPr>
        <w:t xml:space="preserve"> GPS signals which are causing navigation failure.  </w:t>
      </w:r>
    </w:p>
    <w:p w14:paraId="2767FCB0" w14:textId="77777777" w:rsidR="00FC6CBA" w:rsidRDefault="00FC6CBA" w:rsidP="00FC6CBA">
      <w:pPr>
        <w:pStyle w:val="ReportParaBody"/>
        <w:rPr>
          <w:lang w:val="en-GB"/>
        </w:rPr>
      </w:pPr>
      <w:r w:rsidRPr="003E69DE">
        <w:rPr>
          <w:lang w:val="en-GB"/>
        </w:rPr>
        <w:t xml:space="preserve">OpsGroup, a membership organization specializing in international flight operations, has collected </w:t>
      </w:r>
      <w:r>
        <w:rPr>
          <w:lang w:val="en-GB"/>
        </w:rPr>
        <w:t>data on this phenomenon since September 2023</w:t>
      </w:r>
      <w:r w:rsidRPr="003E69DE">
        <w:rPr>
          <w:lang w:val="en-GB"/>
        </w:rPr>
        <w:t>.   The number of incidents and the geographic focus of these recent incidents make this more than a mere coincidence.  </w:t>
      </w:r>
    </w:p>
    <w:p w14:paraId="5B55A58E" w14:textId="77777777" w:rsidR="00FC6CBA" w:rsidRDefault="00FC6CBA" w:rsidP="00FC6CBA">
      <w:pPr>
        <w:pStyle w:val="ReportParaBody"/>
        <w:rPr>
          <w:lang w:val="en-GB"/>
        </w:rPr>
      </w:pPr>
      <w:r w:rsidRPr="003E69DE">
        <w:rPr>
          <w:lang w:val="en-GB"/>
        </w:rPr>
        <w:t>The number of flights affected has risen from an average of 200 daily in the period January-March, to around 900 daily for the second quarter of 2024. On some days, as many as 1350 flights have encountered spoofing. Flight crews also report that the intensity of the spoofing is increasing.</w:t>
      </w:r>
    </w:p>
    <w:p w14:paraId="7FBD2C92" w14:textId="77777777" w:rsidR="00FC6CBA" w:rsidRDefault="00FC6CBA" w:rsidP="00FC6CBA">
      <w:pPr>
        <w:pStyle w:val="ReportParaBody"/>
        <w:keepNext/>
      </w:pPr>
      <w:r w:rsidRPr="003E69DE">
        <w:rPr>
          <w:noProof/>
        </w:rPr>
        <w:lastRenderedPageBreak/>
        <w:drawing>
          <wp:inline distT="0" distB="0" distL="0" distR="0" wp14:anchorId="615B05F2" wp14:editId="7BFFF4D2">
            <wp:extent cx="6309360" cy="3086735"/>
            <wp:effectExtent l="0" t="0" r="0" b="0"/>
            <wp:docPr id="208974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7281" name=""/>
                    <pic:cNvPicPr/>
                  </pic:nvPicPr>
                  <pic:blipFill>
                    <a:blip r:embed="rId11"/>
                    <a:stretch>
                      <a:fillRect/>
                    </a:stretch>
                  </pic:blipFill>
                  <pic:spPr>
                    <a:xfrm>
                      <a:off x="0" y="0"/>
                      <a:ext cx="6309360" cy="3086735"/>
                    </a:xfrm>
                    <a:prstGeom prst="rect">
                      <a:avLst/>
                    </a:prstGeom>
                  </pic:spPr>
                </pic:pic>
              </a:graphicData>
            </a:graphic>
          </wp:inline>
        </w:drawing>
      </w:r>
    </w:p>
    <w:p w14:paraId="1763E423" w14:textId="77777777" w:rsidR="00FC6CBA" w:rsidRPr="003E69DE" w:rsidRDefault="00FC6CBA" w:rsidP="00FC6CBA">
      <w:pPr>
        <w:pStyle w:val="Caption"/>
        <w:rPr>
          <w:b w:val="0"/>
          <w:bCs/>
          <w:sz w:val="22"/>
          <w:lang w:val="en-GB"/>
        </w:rPr>
      </w:pPr>
      <w:r>
        <w:t xml:space="preserve">Figure </w:t>
      </w:r>
      <w:r w:rsidR="009B6F40">
        <w:fldChar w:fldCharType="begin"/>
      </w:r>
      <w:r w:rsidR="009B6F40">
        <w:instrText xml:space="preserve"> SEQ Figure \* ARABIC </w:instrText>
      </w:r>
      <w:r w:rsidR="009B6F40">
        <w:fldChar w:fldCharType="separate"/>
      </w:r>
      <w:r>
        <w:rPr>
          <w:noProof/>
        </w:rPr>
        <w:t>1</w:t>
      </w:r>
      <w:r w:rsidR="009B6F40">
        <w:rPr>
          <w:noProof/>
        </w:rPr>
        <w:fldChar w:fldCharType="end"/>
      </w:r>
      <w:r>
        <w:t xml:space="preserve">: </w:t>
      </w:r>
      <w:r w:rsidRPr="00984A8D">
        <w:rPr>
          <w:noProof/>
        </w:rPr>
        <w:t>Graph shows number of flights affected by spoofing, broken down by location. Data from Zurich University of Applied Sciences &amp; SkAI Data Services.</w:t>
      </w:r>
      <w:r>
        <w:rPr>
          <w:noProof/>
        </w:rPr>
        <w:t xml:space="preserve"> Credit OpsGroup.</w:t>
      </w:r>
    </w:p>
    <w:p w14:paraId="6E33D95F" w14:textId="77777777" w:rsidR="00FC6CBA" w:rsidRPr="003E69DE" w:rsidRDefault="00FC6CBA" w:rsidP="00FC6CBA">
      <w:pPr>
        <w:pStyle w:val="ReportParaBody"/>
        <w:rPr>
          <w:lang w:val="en-GB"/>
        </w:rPr>
      </w:pPr>
      <w:r>
        <w:rPr>
          <w:lang w:val="en-GB"/>
        </w:rPr>
        <w:t>T</w:t>
      </w:r>
      <w:r w:rsidRPr="003E69DE">
        <w:rPr>
          <w:lang w:val="en-GB"/>
        </w:rPr>
        <w:t xml:space="preserve">he consequences </w:t>
      </w:r>
      <w:r>
        <w:rPr>
          <w:lang w:val="en-GB"/>
        </w:rPr>
        <w:t xml:space="preserve">of this interference with air navigation </w:t>
      </w:r>
      <w:r w:rsidRPr="003E69DE">
        <w:rPr>
          <w:lang w:val="en-GB"/>
        </w:rPr>
        <w:t xml:space="preserve">could </w:t>
      </w:r>
      <w:r>
        <w:rPr>
          <w:lang w:val="en-GB"/>
        </w:rPr>
        <w:t xml:space="preserve">create </w:t>
      </w:r>
      <w:r w:rsidRPr="003E69DE">
        <w:rPr>
          <w:lang w:val="en-GB"/>
        </w:rPr>
        <w:t>an international crisis and possibly the loss of civilian aircraft. </w:t>
      </w:r>
      <w:r>
        <w:rPr>
          <w:lang w:val="en-GB"/>
        </w:rPr>
        <w:t xml:space="preserve"> This phenomenon is referred to as</w:t>
      </w:r>
      <w:r w:rsidRPr="003E69DE">
        <w:rPr>
          <w:lang w:val="en-GB"/>
        </w:rPr>
        <w:t xml:space="preserve"> “GPS Spoofing”, </w:t>
      </w:r>
      <w:r>
        <w:rPr>
          <w:lang w:val="en-GB"/>
        </w:rPr>
        <w:t>as distinguished</w:t>
      </w:r>
      <w:r w:rsidRPr="003E69DE">
        <w:rPr>
          <w:lang w:val="en-GB"/>
        </w:rPr>
        <w:t xml:space="preserve"> from GPS jamming</w:t>
      </w:r>
      <w:r>
        <w:rPr>
          <w:lang w:val="en-GB"/>
        </w:rPr>
        <w:t xml:space="preserve">, where </w:t>
      </w:r>
      <w:r w:rsidRPr="003E69DE">
        <w:rPr>
          <w:lang w:val="en-GB"/>
        </w:rPr>
        <w:t xml:space="preserve">aircraft </w:t>
      </w:r>
      <w:r>
        <w:rPr>
          <w:lang w:val="en-GB"/>
        </w:rPr>
        <w:t>sensors are simply</w:t>
      </w:r>
      <w:r w:rsidRPr="003E69DE">
        <w:rPr>
          <w:lang w:val="en-GB"/>
        </w:rPr>
        <w:t xml:space="preserve"> unable to receive GPS signals and the aircraft’s navigation system must</w:t>
      </w:r>
      <w:r>
        <w:rPr>
          <w:lang w:val="en-GB"/>
        </w:rPr>
        <w:t xml:space="preserve"> consequently fall back</w:t>
      </w:r>
      <w:r w:rsidRPr="003E69DE">
        <w:rPr>
          <w:lang w:val="en-GB"/>
        </w:rPr>
        <w:t xml:space="preserve"> </w:t>
      </w:r>
      <w:r>
        <w:rPr>
          <w:lang w:val="en-GB"/>
        </w:rPr>
        <w:t>on other means of position identification</w:t>
      </w:r>
      <w:r w:rsidRPr="003E69DE">
        <w:rPr>
          <w:lang w:val="en-GB"/>
        </w:rPr>
        <w:t>.  Aircraft equipped with Inertia</w:t>
      </w:r>
      <w:r>
        <w:rPr>
          <w:lang w:val="en-GB"/>
        </w:rPr>
        <w:t>l</w:t>
      </w:r>
      <w:r w:rsidRPr="003E69DE">
        <w:rPr>
          <w:lang w:val="en-GB"/>
        </w:rPr>
        <w:t xml:space="preserve"> Reference Systems (IRS) are able to continue operating when GPS signals are </w:t>
      </w:r>
      <w:r>
        <w:rPr>
          <w:lang w:val="en-GB"/>
        </w:rPr>
        <w:t>lost</w:t>
      </w:r>
      <w:r w:rsidRPr="003E69DE">
        <w:rPr>
          <w:lang w:val="en-GB"/>
        </w:rPr>
        <w:t xml:space="preserve">, but GPS Spoofing is a new threat which </w:t>
      </w:r>
      <w:r>
        <w:rPr>
          <w:lang w:val="en-GB"/>
        </w:rPr>
        <w:t>can compromise</w:t>
      </w:r>
      <w:r w:rsidRPr="003E69DE">
        <w:rPr>
          <w:lang w:val="en-GB"/>
        </w:rPr>
        <w:t xml:space="preserve"> the entire navigation system.</w:t>
      </w:r>
    </w:p>
    <w:p w14:paraId="5626F65D" w14:textId="77777777" w:rsidR="00FC6CBA" w:rsidRDefault="00FC6CBA" w:rsidP="00FC6CBA">
      <w:pPr>
        <w:pStyle w:val="ReportParaBody"/>
        <w:rPr>
          <w:lang w:val="en-GB"/>
        </w:rPr>
      </w:pPr>
      <w:r>
        <w:rPr>
          <w:lang w:val="en-GB"/>
        </w:rPr>
        <w:t>According to the OpsGroup, t</w:t>
      </w:r>
      <w:r w:rsidRPr="003E69DE">
        <w:rPr>
          <w:lang w:val="en-GB"/>
        </w:rPr>
        <w:t>hese latest incidents involve “</w:t>
      </w:r>
      <w:r>
        <w:rPr>
          <w:lang w:val="en-GB"/>
        </w:rPr>
        <w:t>s</w:t>
      </w:r>
      <w:r w:rsidRPr="003E69DE">
        <w:rPr>
          <w:lang w:val="en-GB"/>
        </w:rPr>
        <w:t xml:space="preserve">poofing” in which the </w:t>
      </w:r>
      <w:r>
        <w:rPr>
          <w:lang w:val="en-GB"/>
        </w:rPr>
        <w:t>counterfeit</w:t>
      </w:r>
      <w:r w:rsidRPr="003E69DE">
        <w:rPr>
          <w:lang w:val="en-GB"/>
        </w:rPr>
        <w:t xml:space="preserve"> GPS signals </w:t>
      </w:r>
      <w:r>
        <w:rPr>
          <w:lang w:val="en-GB"/>
        </w:rPr>
        <w:t>cause</w:t>
      </w:r>
      <w:r w:rsidRPr="003E69DE">
        <w:rPr>
          <w:lang w:val="en-GB"/>
        </w:rPr>
        <w:t xml:space="preserve"> the FMS </w:t>
      </w:r>
      <w:r>
        <w:rPr>
          <w:lang w:val="en-GB"/>
        </w:rPr>
        <w:t xml:space="preserve">to conclude </w:t>
      </w:r>
      <w:r w:rsidRPr="003E69DE">
        <w:rPr>
          <w:lang w:val="en-GB"/>
        </w:rPr>
        <w:t xml:space="preserve">that the aircraft is more than 60 nm off-track, </w:t>
      </w:r>
      <w:r>
        <w:rPr>
          <w:lang w:val="en-GB"/>
        </w:rPr>
        <w:t xml:space="preserve">which </w:t>
      </w:r>
      <w:r w:rsidRPr="003E69DE">
        <w:rPr>
          <w:lang w:val="en-GB"/>
        </w:rPr>
        <w:t xml:space="preserve">then disables the aircraft Inertia Reference System (IRS).  Since the IRS utilizes GPS signals </w:t>
      </w:r>
      <w:r>
        <w:rPr>
          <w:lang w:val="en-GB"/>
        </w:rPr>
        <w:t>for real-time corrections during flight</w:t>
      </w:r>
      <w:r w:rsidRPr="003E69DE">
        <w:rPr>
          <w:lang w:val="en-GB"/>
        </w:rPr>
        <w:t xml:space="preserve">, the navigation system software assumes that the </w:t>
      </w:r>
      <w:r>
        <w:rPr>
          <w:lang w:val="en-GB"/>
        </w:rPr>
        <w:t>counterfeit</w:t>
      </w:r>
      <w:r w:rsidRPr="003E69DE">
        <w:rPr>
          <w:lang w:val="en-GB"/>
        </w:rPr>
        <w:t xml:space="preserve"> GPS is correct, </w:t>
      </w:r>
      <w:r>
        <w:rPr>
          <w:lang w:val="en-GB"/>
        </w:rPr>
        <w:t>which leads the IRS to disengage</w:t>
      </w:r>
      <w:r w:rsidRPr="003E69DE">
        <w:rPr>
          <w:lang w:val="en-GB"/>
        </w:rPr>
        <w:t xml:space="preserve">.  When the navigation system compares the </w:t>
      </w:r>
      <w:r>
        <w:rPr>
          <w:lang w:val="en-GB"/>
        </w:rPr>
        <w:t>false</w:t>
      </w:r>
      <w:r w:rsidRPr="003E69DE">
        <w:rPr>
          <w:lang w:val="en-GB"/>
        </w:rPr>
        <w:t xml:space="preserve"> GPS signals to other navigation inputs such as </w:t>
      </w:r>
      <w:r>
        <w:rPr>
          <w:lang w:val="en-GB"/>
        </w:rPr>
        <w:t xml:space="preserve">those acquired </w:t>
      </w:r>
      <w:r w:rsidRPr="003E69DE">
        <w:rPr>
          <w:lang w:val="en-GB"/>
        </w:rPr>
        <w:t xml:space="preserve">from ground-based </w:t>
      </w:r>
      <w:r>
        <w:rPr>
          <w:lang w:val="en-GB"/>
        </w:rPr>
        <w:t>NAVAIDs</w:t>
      </w:r>
      <w:r w:rsidRPr="003E69DE">
        <w:rPr>
          <w:lang w:val="en-GB"/>
        </w:rPr>
        <w:t xml:space="preserve">, the software is unable to </w:t>
      </w:r>
      <w:r>
        <w:rPr>
          <w:lang w:val="en-GB"/>
        </w:rPr>
        <w:t>process</w:t>
      </w:r>
      <w:r w:rsidRPr="003E69DE">
        <w:rPr>
          <w:lang w:val="en-GB"/>
        </w:rPr>
        <w:t xml:space="preserve"> </w:t>
      </w:r>
      <w:r>
        <w:rPr>
          <w:lang w:val="en-GB"/>
        </w:rPr>
        <w:t xml:space="preserve">an </w:t>
      </w:r>
      <w:r w:rsidRPr="003E69DE">
        <w:rPr>
          <w:lang w:val="en-GB"/>
        </w:rPr>
        <w:t>error</w:t>
      </w:r>
      <w:r>
        <w:rPr>
          <w:lang w:val="en-GB"/>
        </w:rPr>
        <w:t xml:space="preserve"> of this magnitude</w:t>
      </w:r>
      <w:r w:rsidRPr="003E69DE">
        <w:rPr>
          <w:lang w:val="en-GB"/>
        </w:rPr>
        <w:t xml:space="preserve">, and </w:t>
      </w:r>
      <w:r>
        <w:rPr>
          <w:lang w:val="en-GB"/>
        </w:rPr>
        <w:t>in turn, on-board n</w:t>
      </w:r>
      <w:r w:rsidRPr="003E69DE">
        <w:rPr>
          <w:lang w:val="en-GB"/>
        </w:rPr>
        <w:t xml:space="preserve">avigation </w:t>
      </w:r>
      <w:r>
        <w:rPr>
          <w:lang w:val="en-GB"/>
        </w:rPr>
        <w:t xml:space="preserve">is essentially disabled.  </w:t>
      </w:r>
    </w:p>
    <w:p w14:paraId="2FC63A82" w14:textId="77777777" w:rsidR="00FC6CBA" w:rsidRDefault="00FC6CBA" w:rsidP="00FC6CBA">
      <w:pPr>
        <w:pStyle w:val="ReportParaBody"/>
        <w:rPr>
          <w:lang w:val="en-GB"/>
        </w:rPr>
      </w:pPr>
      <w:r>
        <w:rPr>
          <w:lang w:val="en-GB"/>
        </w:rPr>
        <w:t>Most of the incidents to-date have occurred in regions of conflict or crisis, such as the Middle East, or in areas where bad actors can easily operate</w:t>
      </w:r>
      <w:r w:rsidRPr="003E69DE">
        <w:rPr>
          <w:lang w:val="en-GB"/>
        </w:rPr>
        <w:t>.</w:t>
      </w:r>
      <w:r>
        <w:rPr>
          <w:lang w:val="en-GB"/>
        </w:rPr>
        <w:t xml:space="preserve">  However, the OpsGroup also reports that GPS spoofing events have occurred near regions of entry into oceanic airspace, such as that of the North Atlantic.  When an aircraft is attacked in this manner just prior to entry into an oceanic region lacking independent surveillance, e.g. radar, the aircraft must fall back from RNP4 to RNAV10, which seriously degrades the capacity of the oceanic airspace, as intermediate tracks can no longer be used.</w:t>
      </w:r>
    </w:p>
    <w:p w14:paraId="62BF5634" w14:textId="3AB9C3AE" w:rsidR="00FC6CBA" w:rsidRDefault="00FC6CBA" w:rsidP="00FC6CBA">
      <w:pPr>
        <w:pStyle w:val="ReportParaBody"/>
        <w:rPr>
          <w:lang w:val="en-GB"/>
        </w:rPr>
      </w:pPr>
      <w:r>
        <w:rPr>
          <w:lang w:val="en-GB"/>
        </w:rPr>
        <w:t>Also based on evidence collected by the OpsGroup, a number of o</w:t>
      </w:r>
      <w:r w:rsidRPr="00B47ADF">
        <w:rPr>
          <w:lang w:val="en-GB"/>
        </w:rPr>
        <w:t xml:space="preserve">ther aircraft systems </w:t>
      </w:r>
      <w:r>
        <w:rPr>
          <w:lang w:val="en-GB"/>
        </w:rPr>
        <w:t xml:space="preserve">have been </w:t>
      </w:r>
      <w:r w:rsidRPr="00B47ADF">
        <w:rPr>
          <w:lang w:val="en-GB"/>
        </w:rPr>
        <w:t>directly affected include TCAS, ADS-B, HUD guidance, and transponders. The aircraft clock</w:t>
      </w:r>
      <w:r>
        <w:rPr>
          <w:lang w:val="en-GB"/>
        </w:rPr>
        <w:t xml:space="preserve"> </w:t>
      </w:r>
      <w:r w:rsidRPr="00B47ADF">
        <w:rPr>
          <w:lang w:val="en-GB"/>
        </w:rPr>
        <w:t xml:space="preserve">is often one of the first victims of a spoofing encounter, and has </w:t>
      </w:r>
      <w:r>
        <w:rPr>
          <w:lang w:val="en-GB"/>
        </w:rPr>
        <w:t>collateral</w:t>
      </w:r>
      <w:r w:rsidRPr="00B47ADF">
        <w:rPr>
          <w:lang w:val="en-GB"/>
        </w:rPr>
        <w:t xml:space="preserve"> effects which include making CPDLC unusable. </w:t>
      </w:r>
      <w:r>
        <w:rPr>
          <w:lang w:val="en-GB"/>
        </w:rPr>
        <w:t xml:space="preserve"> </w:t>
      </w:r>
      <w:r w:rsidRPr="00B47ADF">
        <w:rPr>
          <w:lang w:val="en-GB"/>
        </w:rPr>
        <w:t xml:space="preserve">Eurocontrol </w:t>
      </w:r>
      <w:r w:rsidRPr="00B47ADF">
        <w:rPr>
          <w:lang w:val="en-GB"/>
        </w:rPr>
        <w:lastRenderedPageBreak/>
        <w:t>report</w:t>
      </w:r>
      <w:r>
        <w:rPr>
          <w:lang w:val="en-GB"/>
        </w:rPr>
        <w:t>s</w:t>
      </w:r>
      <w:r w:rsidRPr="00B47ADF">
        <w:rPr>
          <w:lang w:val="en-GB"/>
        </w:rPr>
        <w:t xml:space="preserve"> now seeing this on a daily basis.</w:t>
      </w:r>
      <w:r>
        <w:rPr>
          <w:lang w:val="en-GB"/>
        </w:rPr>
        <w:t xml:space="preserve">  Even the aircraft Enhanced Ground Proximity Warning System (EGPWS) can be compromised, leading to false proximity warning</w:t>
      </w:r>
      <w:r w:rsidR="00E638AD">
        <w:rPr>
          <w:lang w:val="en-GB"/>
        </w:rPr>
        <w:t>s</w:t>
      </w:r>
      <w:r>
        <w:rPr>
          <w:lang w:val="en-GB"/>
        </w:rPr>
        <w:t xml:space="preserve"> and unnecessary go-arounds.</w:t>
      </w:r>
    </w:p>
    <w:p w14:paraId="63E26FB7" w14:textId="69D71B84" w:rsidR="00C1476F" w:rsidRPr="003E69DE" w:rsidRDefault="00C1476F" w:rsidP="00FC6CBA">
      <w:pPr>
        <w:pStyle w:val="ReportParaBody"/>
        <w:rPr>
          <w:lang w:val="en-GB"/>
        </w:rPr>
      </w:pPr>
      <w:r>
        <w:rPr>
          <w:lang w:val="en-GB"/>
        </w:rPr>
        <w:t xml:space="preserve">A number of industry groups are urgently studying the problem of GPS spoofing, as this has now become a critical problem, leading to daily events compromising air navigation worldwide.  It seems quite likely that </w:t>
      </w:r>
      <w:r w:rsidR="00757C37">
        <w:rPr>
          <w:lang w:val="en-GB"/>
        </w:rPr>
        <w:t xml:space="preserve">solving </w:t>
      </w:r>
      <w:r>
        <w:rPr>
          <w:lang w:val="en-GB"/>
        </w:rPr>
        <w:t xml:space="preserve">this </w:t>
      </w:r>
      <w:r w:rsidR="00757C37">
        <w:rPr>
          <w:lang w:val="en-GB"/>
        </w:rPr>
        <w:t xml:space="preserve">problem </w:t>
      </w:r>
      <w:r>
        <w:rPr>
          <w:lang w:val="en-GB"/>
        </w:rPr>
        <w:t xml:space="preserve">will present </w:t>
      </w:r>
      <w:r w:rsidR="00757C37">
        <w:rPr>
          <w:lang w:val="en-GB"/>
        </w:rPr>
        <w:t>solutions which will drive both OEM and aftermarket technology solutions for the foreseeable future.</w:t>
      </w:r>
    </w:p>
    <w:p w14:paraId="284A795F" w14:textId="7C1C157B" w:rsidR="0002597C" w:rsidRDefault="0002597C" w:rsidP="00E31B76">
      <w:pPr>
        <w:pStyle w:val="Heading2"/>
      </w:pPr>
      <w:bookmarkStart w:id="12" w:name="_Toc175327224"/>
      <w:r>
        <w:t xml:space="preserve">Clear Air Turbulence </w:t>
      </w:r>
      <w:r w:rsidR="00BA5E44">
        <w:t>D</w:t>
      </w:r>
      <w:r>
        <w:t>etection</w:t>
      </w:r>
      <w:bookmarkEnd w:id="12"/>
    </w:p>
    <w:p w14:paraId="4C1EEEBA" w14:textId="77777777" w:rsidR="0002597C" w:rsidRPr="0002597C" w:rsidRDefault="0002597C" w:rsidP="0002597C">
      <w:pPr>
        <w:spacing w:after="120"/>
        <w:rPr>
          <w:b w:val="0"/>
          <w:bCs/>
          <w:sz w:val="22"/>
          <w:szCs w:val="18"/>
        </w:rPr>
      </w:pPr>
      <w:r w:rsidRPr="0002597C">
        <w:rPr>
          <w:b w:val="0"/>
          <w:bCs/>
          <w:sz w:val="22"/>
          <w:szCs w:val="18"/>
        </w:rPr>
        <w:t xml:space="preserve">Within the commercial aviation sector, clear air turbulence (CAT) events represent the single largest source of injury and claims exclusive of takeoff and landing incidents. Avoidance of airspace where CAT has been reported results in non-optimal flight altitudes, speeds, and routing resulting in additional direct operating costs. </w:t>
      </w:r>
    </w:p>
    <w:p w14:paraId="59B93EC5" w14:textId="77777777" w:rsidR="0002597C" w:rsidRPr="0002597C" w:rsidRDefault="0002597C" w:rsidP="0002597C">
      <w:pPr>
        <w:spacing w:after="120"/>
        <w:rPr>
          <w:b w:val="0"/>
          <w:bCs/>
          <w:sz w:val="22"/>
          <w:szCs w:val="18"/>
        </w:rPr>
      </w:pPr>
      <w:r w:rsidRPr="0002597C">
        <w:rPr>
          <w:b w:val="0"/>
          <w:bCs/>
          <w:sz w:val="22"/>
          <w:szCs w:val="18"/>
        </w:rPr>
        <w:t>The development of a reliable CAT sensor could provide an airborne indication and mapping of CAT regions allowing minimum diversion trajectories and rapid resumption of the planned flight path once the region of CAT is no longer a concern to the flight crew.</w:t>
      </w:r>
    </w:p>
    <w:p w14:paraId="32A9E64E" w14:textId="77777777" w:rsidR="0002597C" w:rsidRPr="0002597C" w:rsidRDefault="0002597C" w:rsidP="0002597C">
      <w:pPr>
        <w:spacing w:after="120"/>
        <w:rPr>
          <w:b w:val="0"/>
          <w:bCs/>
          <w:sz w:val="22"/>
          <w:szCs w:val="18"/>
        </w:rPr>
      </w:pPr>
      <w:r w:rsidRPr="0002597C">
        <w:rPr>
          <w:b w:val="0"/>
          <w:bCs/>
          <w:sz w:val="22"/>
          <w:szCs w:val="18"/>
        </w:rPr>
        <w:t>Several technologies offer possible paths of inquiry including lidar, infrared radar, RF detection of electromagnetic signatures in areas of convective activity, and ground-mounted microphones that pick up ultralow-frequency sound waves produced by clear-air turbulence, among others.</w:t>
      </w:r>
    </w:p>
    <w:p w14:paraId="3AF516E7" w14:textId="77777777" w:rsidR="0002597C" w:rsidRDefault="0002597C" w:rsidP="0002597C">
      <w:pPr>
        <w:spacing w:after="120"/>
        <w:rPr>
          <w:b w:val="0"/>
          <w:bCs/>
          <w:sz w:val="22"/>
          <w:szCs w:val="18"/>
        </w:rPr>
      </w:pPr>
      <w:r w:rsidRPr="0002597C">
        <w:rPr>
          <w:b w:val="0"/>
          <w:bCs/>
          <w:sz w:val="22"/>
          <w:szCs w:val="18"/>
        </w:rPr>
        <w:t>A viable solution could lead to fitment requirement for airborne solutions or ground-based sensor for terrestrial system.</w:t>
      </w:r>
    </w:p>
    <w:p w14:paraId="09694C9D" w14:textId="77777777" w:rsidR="006C2328" w:rsidRDefault="006C2328" w:rsidP="006C2328">
      <w:pPr>
        <w:pStyle w:val="Heading2"/>
      </w:pPr>
      <w:bookmarkStart w:id="13" w:name="_Toc175327225"/>
      <w:bookmarkStart w:id="14" w:name="_Hlk175326516"/>
      <w:r w:rsidRPr="0049361E">
        <w:t>B737 Max Influence</w:t>
      </w:r>
      <w:r>
        <w:t xml:space="preserve"> on Certification</w:t>
      </w:r>
      <w:bookmarkEnd w:id="13"/>
    </w:p>
    <w:bookmarkEnd w:id="14"/>
    <w:p w14:paraId="27ACCC79" w14:textId="77777777" w:rsidR="006C2328" w:rsidRPr="0002597C" w:rsidRDefault="006C2328" w:rsidP="006C2328">
      <w:pPr>
        <w:spacing w:after="120"/>
        <w:rPr>
          <w:b w:val="0"/>
          <w:bCs/>
          <w:sz w:val="22"/>
          <w:szCs w:val="18"/>
        </w:rPr>
      </w:pPr>
      <w:r w:rsidRPr="0002597C">
        <w:rPr>
          <w:b w:val="0"/>
          <w:bCs/>
          <w:sz w:val="22"/>
          <w:szCs w:val="18"/>
        </w:rPr>
        <w:t>The MCAS issues with the Boeing 737 MAX program have illuminated significant issues with the FAA oversight of aircraft certification. The FAA delegates significant authority to entities such as engineering organizations, certification consultants and manufacturers.</w:t>
      </w:r>
    </w:p>
    <w:p w14:paraId="2B2D0298" w14:textId="0F8DB6FE" w:rsidR="006C2328" w:rsidRPr="0002597C" w:rsidRDefault="006C2328" w:rsidP="006C2328">
      <w:pPr>
        <w:spacing w:after="120"/>
        <w:rPr>
          <w:b w:val="0"/>
          <w:bCs/>
          <w:sz w:val="22"/>
          <w:szCs w:val="18"/>
        </w:rPr>
      </w:pPr>
      <w:r w:rsidRPr="0002597C">
        <w:rPr>
          <w:b w:val="0"/>
          <w:bCs/>
          <w:sz w:val="22"/>
          <w:szCs w:val="18"/>
        </w:rPr>
        <w:t xml:space="preserve">The B737 MAX problems illustrate the risks when there is insufficient oversight by the FAA of the manufacturer’s self-certification processes. </w:t>
      </w:r>
      <w:r w:rsidR="001633ED">
        <w:rPr>
          <w:b w:val="0"/>
          <w:bCs/>
          <w:sz w:val="22"/>
          <w:szCs w:val="18"/>
        </w:rPr>
        <w:t xml:space="preserve"> </w:t>
      </w:r>
      <w:r w:rsidRPr="0002597C">
        <w:rPr>
          <w:b w:val="0"/>
          <w:bCs/>
          <w:sz w:val="22"/>
          <w:szCs w:val="18"/>
        </w:rPr>
        <w:t xml:space="preserve">However, the FAA lacks sufficient human resources to fulfill the certification needs for OEM constructors, avionics certification, and STC development. </w:t>
      </w:r>
      <w:r w:rsidR="001633ED">
        <w:rPr>
          <w:b w:val="0"/>
          <w:bCs/>
          <w:sz w:val="22"/>
          <w:szCs w:val="18"/>
        </w:rPr>
        <w:t xml:space="preserve">  In order to remedy this situation, the US Congress has enacted the </w:t>
      </w:r>
      <w:r w:rsidR="001633ED" w:rsidRPr="001633ED">
        <w:rPr>
          <w:b w:val="0"/>
          <w:bCs/>
          <w:sz w:val="22"/>
          <w:szCs w:val="18"/>
        </w:rPr>
        <w:t>Aircraft Certification, Safety, and Accountability Act</w:t>
      </w:r>
      <w:r w:rsidR="001633ED">
        <w:rPr>
          <w:b w:val="0"/>
          <w:bCs/>
          <w:sz w:val="22"/>
          <w:szCs w:val="18"/>
        </w:rPr>
        <w:t xml:space="preserve"> (ACSAA), which covers the entirety of the certification delegation problem, but has also specifically mandated a significant increase in the number of FAA technical and certification specialists on staff at the FAA to supervise</w:t>
      </w:r>
      <w:r w:rsidR="009B348C">
        <w:rPr>
          <w:b w:val="0"/>
          <w:bCs/>
          <w:sz w:val="22"/>
          <w:szCs w:val="18"/>
        </w:rPr>
        <w:t xml:space="preserve"> safety aspects of operations that have been previously been delegated to industry.  As of June 2024, more than 300 new specialists have been hired by the FAA under this legislation.</w:t>
      </w:r>
    </w:p>
    <w:p w14:paraId="78C94361" w14:textId="3A7873C8" w:rsidR="006C2328" w:rsidRPr="0002597C" w:rsidRDefault="006C2328" w:rsidP="006C2328">
      <w:pPr>
        <w:spacing w:after="120"/>
        <w:rPr>
          <w:b w:val="0"/>
          <w:bCs/>
          <w:sz w:val="22"/>
          <w:szCs w:val="18"/>
        </w:rPr>
      </w:pPr>
      <w:r w:rsidRPr="0002597C">
        <w:rPr>
          <w:b w:val="0"/>
          <w:bCs/>
          <w:sz w:val="22"/>
          <w:szCs w:val="18"/>
        </w:rPr>
        <w:t xml:space="preserve">Some level of external certification delegation </w:t>
      </w:r>
      <w:r w:rsidR="009B348C">
        <w:rPr>
          <w:b w:val="0"/>
          <w:bCs/>
          <w:sz w:val="22"/>
          <w:szCs w:val="18"/>
        </w:rPr>
        <w:t xml:space="preserve">to industry </w:t>
      </w:r>
      <w:r w:rsidRPr="0002597C">
        <w:rPr>
          <w:b w:val="0"/>
          <w:bCs/>
          <w:sz w:val="22"/>
          <w:szCs w:val="18"/>
        </w:rPr>
        <w:t xml:space="preserve">will certainly </w:t>
      </w:r>
      <w:r w:rsidR="009B348C">
        <w:rPr>
          <w:b w:val="0"/>
          <w:bCs/>
          <w:sz w:val="22"/>
          <w:szCs w:val="18"/>
        </w:rPr>
        <w:t>continue</w:t>
      </w:r>
      <w:r w:rsidRPr="0002597C">
        <w:rPr>
          <w:b w:val="0"/>
          <w:bCs/>
          <w:sz w:val="22"/>
          <w:szCs w:val="18"/>
        </w:rPr>
        <w:t xml:space="preserve">, but </w:t>
      </w:r>
      <w:r w:rsidR="009B348C">
        <w:rPr>
          <w:b w:val="0"/>
          <w:bCs/>
          <w:sz w:val="22"/>
          <w:szCs w:val="18"/>
        </w:rPr>
        <w:t>it is clear that certification schedules for both new aircraft construction (type certification, or TC) and for modification to existing aircraft (supplemental type certification, or STC) will both be impacted for the foreseeable future.  This will have a negative impact in particular on schedules of aftermarket modification projects.</w:t>
      </w:r>
    </w:p>
    <w:p w14:paraId="3976663B" w14:textId="73E2464E" w:rsidR="006C2328" w:rsidRDefault="006C2328" w:rsidP="00C1476F">
      <w:pPr>
        <w:pStyle w:val="Heading1"/>
      </w:pPr>
      <w:bookmarkStart w:id="15" w:name="_Toc175327226"/>
      <w:r>
        <w:lastRenderedPageBreak/>
        <w:t>Opportunities</w:t>
      </w:r>
      <w:bookmarkEnd w:id="15"/>
    </w:p>
    <w:p w14:paraId="1C91D341" w14:textId="2EF99FDB" w:rsidR="00E31B76" w:rsidRDefault="00E31B76" w:rsidP="006C2328">
      <w:pPr>
        <w:pStyle w:val="Heading2"/>
      </w:pPr>
      <w:bookmarkStart w:id="16" w:name="_Toc175327227"/>
      <w:r>
        <w:t>Single pilot cargo operations</w:t>
      </w:r>
      <w:bookmarkEnd w:id="16"/>
    </w:p>
    <w:p w14:paraId="4BAA775F" w14:textId="0410216E" w:rsidR="00E31B76" w:rsidRPr="00E31B76" w:rsidRDefault="00E31B76" w:rsidP="00E31B76">
      <w:pPr>
        <w:pStyle w:val="ReportParaBody"/>
      </w:pPr>
      <w:r>
        <w:rPr>
          <w:highlight w:val="yellow"/>
        </w:rPr>
        <w:t>TBD</w:t>
      </w:r>
      <w:r w:rsidRPr="00E31B76">
        <w:rPr>
          <w:highlight w:val="yellow"/>
        </w:rPr>
        <w:t>…</w:t>
      </w:r>
    </w:p>
    <w:p w14:paraId="677C6A37" w14:textId="77777777" w:rsidR="0002597C" w:rsidRDefault="0002597C" w:rsidP="006C2328">
      <w:pPr>
        <w:pStyle w:val="Heading2"/>
      </w:pPr>
      <w:bookmarkStart w:id="17" w:name="_Toc175327228"/>
      <w:r w:rsidRPr="00AD7E34">
        <w:t>Electronic Flight Bags</w:t>
      </w:r>
      <w:bookmarkEnd w:id="17"/>
    </w:p>
    <w:p w14:paraId="2B03B911" w14:textId="77777777" w:rsidR="0002597C" w:rsidRPr="0002597C" w:rsidRDefault="0002597C" w:rsidP="0002597C">
      <w:pPr>
        <w:spacing w:after="120"/>
        <w:rPr>
          <w:b w:val="0"/>
          <w:bCs/>
          <w:sz w:val="22"/>
          <w:szCs w:val="18"/>
        </w:rPr>
      </w:pPr>
      <w:r w:rsidRPr="0002597C">
        <w:rPr>
          <w:b w:val="0"/>
          <w:bCs/>
          <w:sz w:val="22"/>
          <w:szCs w:val="18"/>
        </w:rPr>
        <w:t>Electronic Flight Bags (EFBs) provide a platform to add information and functionality to aid the flight crew without altering the avionics and certification of the aircraft. Initially, EFBs were contemplated as a way of reducing the amount of paper required in the cockpit. Approach charts (Jepp Charts), flight manuals, weather data and other information.</w:t>
      </w:r>
    </w:p>
    <w:p w14:paraId="48DF8908" w14:textId="77777777" w:rsidR="0002597C" w:rsidRPr="0002597C" w:rsidRDefault="0002597C" w:rsidP="0002597C">
      <w:pPr>
        <w:spacing w:after="120"/>
        <w:rPr>
          <w:b w:val="0"/>
          <w:bCs/>
          <w:sz w:val="22"/>
          <w:szCs w:val="18"/>
        </w:rPr>
      </w:pPr>
      <w:r w:rsidRPr="0002597C">
        <w:rPr>
          <w:b w:val="0"/>
          <w:bCs/>
          <w:sz w:val="22"/>
          <w:szCs w:val="18"/>
        </w:rPr>
        <w:t>EFBs are divided into two broad categories: personal electronic devices (PEDs) such as iPads or tablets, and devices that can receive information from the aircraft avionics. The later are fixed installations (B787 for example) and the former are placed in mounts that allow for easy installation and removal.</w:t>
      </w:r>
    </w:p>
    <w:p w14:paraId="0B0EAE2A" w14:textId="77777777" w:rsidR="0002597C" w:rsidRDefault="0002597C" w:rsidP="0002597C">
      <w:pPr>
        <w:pStyle w:val="Heading1"/>
      </w:pPr>
      <w:bookmarkStart w:id="18" w:name="_Toc175327229"/>
      <w:r>
        <w:t>Military Procurement</w:t>
      </w:r>
      <w:bookmarkEnd w:id="18"/>
    </w:p>
    <w:p w14:paraId="02E388EA" w14:textId="21C23194" w:rsidR="00E31B76" w:rsidRPr="00E31B76" w:rsidRDefault="00E31B76" w:rsidP="00E31B76">
      <w:pPr>
        <w:pStyle w:val="ReportParaBody"/>
      </w:pPr>
      <w:r w:rsidRPr="00E31B76">
        <w:rPr>
          <w:highlight w:val="yellow"/>
        </w:rPr>
        <w:t>TBD…</w:t>
      </w:r>
    </w:p>
    <w:p w14:paraId="4D3C4691" w14:textId="13DD495D" w:rsidR="0002597C" w:rsidRDefault="0002597C" w:rsidP="0002597C">
      <w:pPr>
        <w:pStyle w:val="Heading1"/>
      </w:pPr>
      <w:bookmarkStart w:id="19" w:name="_Toc175327230"/>
      <w:r w:rsidRPr="00F46B45">
        <w:t xml:space="preserve">Supplier </w:t>
      </w:r>
      <w:r w:rsidR="006C2328">
        <w:t>U</w:t>
      </w:r>
      <w:r w:rsidRPr="00F46B45">
        <w:t xml:space="preserve">pgrade </w:t>
      </w:r>
      <w:r w:rsidR="006C2328">
        <w:t>P</w:t>
      </w:r>
      <w:r w:rsidRPr="00F46B45">
        <w:t>rograms</w:t>
      </w:r>
      <w:bookmarkEnd w:id="19"/>
    </w:p>
    <w:p w14:paraId="1750DE36" w14:textId="225D5011" w:rsidR="00E31B76" w:rsidRPr="00E31B76" w:rsidRDefault="00E31B76" w:rsidP="00E31B76">
      <w:pPr>
        <w:pStyle w:val="ReportParaBody"/>
      </w:pPr>
      <w:r w:rsidRPr="00E31B76">
        <w:rPr>
          <w:highlight w:val="yellow"/>
        </w:rPr>
        <w:t>TBD…</w:t>
      </w:r>
    </w:p>
    <w:p w14:paraId="27328B7A" w14:textId="1C6C0331" w:rsidR="0090213A" w:rsidRPr="0090213A" w:rsidRDefault="0090213A" w:rsidP="0024325B">
      <w:pPr>
        <w:pStyle w:val="Heading1"/>
      </w:pPr>
    </w:p>
    <w:sectPr w:rsidR="0090213A" w:rsidRPr="0090213A" w:rsidSect="00D7503A">
      <w:headerReference w:type="even" r:id="rId12"/>
      <w:headerReference w:type="default" r:id="rId13"/>
      <w:footerReference w:type="even" r:id="rId14"/>
      <w:footerReference w:type="default" r:id="rId15"/>
      <w:headerReference w:type="first" r:id="rId16"/>
      <w:footerReference w:type="first" r:id="rId17"/>
      <w:pgSz w:w="12240" w:h="15840" w:code="1"/>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A0DE4" w14:textId="77777777" w:rsidR="00A856DE" w:rsidRDefault="00A856DE">
      <w:r>
        <w:separator/>
      </w:r>
    </w:p>
    <w:p w14:paraId="7143D68A" w14:textId="77777777" w:rsidR="00A856DE" w:rsidRDefault="00A856DE"/>
  </w:endnote>
  <w:endnote w:type="continuationSeparator" w:id="0">
    <w:p w14:paraId="23F20AFD" w14:textId="77777777" w:rsidR="00A856DE" w:rsidRDefault="00A856DE">
      <w:r>
        <w:continuationSeparator/>
      </w:r>
    </w:p>
    <w:p w14:paraId="179C4B01" w14:textId="77777777" w:rsidR="00A856DE" w:rsidRDefault="00A85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2E1B" w14:textId="77777777" w:rsidR="00035C7E" w:rsidRDefault="00035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F7513" w14:textId="77777777" w:rsidR="00325306" w:rsidRDefault="003253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357"/>
      <w:gridCol w:w="1640"/>
      <w:gridCol w:w="2203"/>
    </w:tblGrid>
    <w:tr w:rsidR="00325306" w:rsidRPr="00035C7E" w14:paraId="07C6C601" w14:textId="77777777" w:rsidTr="00D12EB4">
      <w:tc>
        <w:tcPr>
          <w:tcW w:w="3402" w:type="dxa"/>
        </w:tcPr>
        <w:p w14:paraId="75E29340" w14:textId="77777777" w:rsidR="002E7936" w:rsidRDefault="00183353" w:rsidP="0018592E">
          <w:pPr>
            <w:pStyle w:val="Footer"/>
            <w:rPr>
              <w:b w:val="0"/>
              <w:bCs/>
              <w:i/>
              <w:iCs/>
              <w:sz w:val="20"/>
              <w:szCs w:val="20"/>
            </w:rPr>
          </w:pPr>
          <w:r w:rsidRPr="00183353">
            <w:rPr>
              <w:b w:val="0"/>
              <w:bCs/>
              <w:i/>
              <w:iCs/>
              <w:sz w:val="20"/>
              <w:szCs w:val="20"/>
            </w:rPr>
            <w:t>Trends in the Avionics Market</w:t>
          </w:r>
        </w:p>
        <w:p w14:paraId="6CEE04D4" w14:textId="48AE05F3" w:rsidR="00D31E53" w:rsidRPr="003F6C4C" w:rsidRDefault="00D31E53" w:rsidP="0018592E">
          <w:pPr>
            <w:pStyle w:val="Footer"/>
            <w:rPr>
              <w:b w:val="0"/>
              <w:bCs/>
              <w:i/>
              <w:iCs/>
              <w:sz w:val="20"/>
              <w:szCs w:val="20"/>
            </w:rPr>
          </w:pPr>
          <w:r w:rsidRPr="00D31E53">
            <w:rPr>
              <w:b w:val="0"/>
              <w:bCs/>
              <w:i/>
              <w:iCs/>
              <w:sz w:val="20"/>
              <w:szCs w:val="20"/>
            </w:rPr>
            <w:t>2025 – 2035</w:t>
          </w:r>
        </w:p>
      </w:tc>
      <w:tc>
        <w:tcPr>
          <w:tcW w:w="2357" w:type="dxa"/>
        </w:tcPr>
        <w:p w14:paraId="41F58463" w14:textId="77777777" w:rsidR="00325306" w:rsidRDefault="00325306" w:rsidP="00FC4A58">
          <w:pPr>
            <w:pStyle w:val="Footer"/>
            <w:jc w:val="center"/>
            <w:rPr>
              <w:b w:val="0"/>
              <w:bCs/>
              <w:i/>
              <w:iCs/>
              <w:sz w:val="20"/>
              <w:szCs w:val="20"/>
            </w:rPr>
          </w:pPr>
          <w:r w:rsidRPr="003F6C4C">
            <w:rPr>
              <w:b w:val="0"/>
              <w:bCs/>
              <w:i/>
              <w:iCs/>
              <w:sz w:val="20"/>
              <w:szCs w:val="20"/>
            </w:rPr>
            <w:t>Confidential &amp; Proprietary</w:t>
          </w:r>
        </w:p>
        <w:p w14:paraId="023C29DD" w14:textId="04C5244B" w:rsidR="00325306" w:rsidRPr="003F6C4C" w:rsidRDefault="00035C7E" w:rsidP="00FC4A58">
          <w:pPr>
            <w:pStyle w:val="Footer"/>
            <w:jc w:val="center"/>
            <w:rPr>
              <w:b w:val="0"/>
              <w:bCs/>
              <w:i/>
              <w:iCs/>
              <w:sz w:val="20"/>
              <w:szCs w:val="20"/>
            </w:rPr>
          </w:pPr>
          <w:r>
            <w:rPr>
              <w:b w:val="0"/>
              <w:bCs/>
              <w:i/>
              <w:iCs/>
              <w:sz w:val="20"/>
              <w:szCs w:val="20"/>
            </w:rPr>
            <w:t>Aerospace Edge</w:t>
          </w:r>
          <w:r w:rsidR="00325306">
            <w:rPr>
              <w:b w:val="0"/>
              <w:bCs/>
              <w:i/>
              <w:iCs/>
              <w:sz w:val="20"/>
              <w:szCs w:val="20"/>
            </w:rPr>
            <w:t xml:space="preserve"> LLC</w:t>
          </w:r>
        </w:p>
      </w:tc>
      <w:tc>
        <w:tcPr>
          <w:tcW w:w="1640" w:type="dxa"/>
        </w:tcPr>
        <w:p w14:paraId="4C4C2E8F" w14:textId="77777777" w:rsidR="00325306" w:rsidRDefault="00183353" w:rsidP="00907F7B">
          <w:pPr>
            <w:pStyle w:val="Footer"/>
            <w:jc w:val="center"/>
            <w:rPr>
              <w:b w:val="0"/>
              <w:bCs/>
              <w:i/>
              <w:iCs/>
              <w:sz w:val="20"/>
              <w:szCs w:val="20"/>
            </w:rPr>
          </w:pPr>
          <w:r>
            <w:rPr>
              <w:b w:val="0"/>
              <w:bCs/>
              <w:i/>
              <w:iCs/>
              <w:sz w:val="20"/>
              <w:szCs w:val="20"/>
            </w:rPr>
            <w:t>23 August 2024</w:t>
          </w:r>
        </w:p>
        <w:p w14:paraId="44D7A818" w14:textId="370B20B9" w:rsidR="00B02B33" w:rsidRPr="00907F7B" w:rsidRDefault="00B02B33" w:rsidP="00907F7B">
          <w:pPr>
            <w:pStyle w:val="Footer"/>
            <w:jc w:val="center"/>
            <w:rPr>
              <w:b w:val="0"/>
              <w:bCs/>
              <w:i/>
              <w:iCs/>
              <w:sz w:val="20"/>
              <w:szCs w:val="20"/>
            </w:rPr>
          </w:pPr>
          <w:r>
            <w:rPr>
              <w:b w:val="0"/>
              <w:bCs/>
              <w:i/>
              <w:iCs/>
              <w:sz w:val="20"/>
              <w:szCs w:val="20"/>
            </w:rPr>
            <w:t>Revision 1</w:t>
          </w:r>
        </w:p>
      </w:tc>
      <w:tc>
        <w:tcPr>
          <w:tcW w:w="2203" w:type="dxa"/>
        </w:tcPr>
        <w:p w14:paraId="591EA5AD" w14:textId="17BDF43E" w:rsidR="00325306" w:rsidRPr="00035C7E" w:rsidRDefault="00183353" w:rsidP="00FC4A58">
          <w:pPr>
            <w:pStyle w:val="Footer"/>
            <w:jc w:val="right"/>
            <w:rPr>
              <w:b w:val="0"/>
              <w:bCs/>
              <w:i/>
              <w:iCs/>
              <w:sz w:val="20"/>
              <w:szCs w:val="20"/>
              <w:lang w:val="fr-FR"/>
            </w:rPr>
          </w:pPr>
          <w:r w:rsidRPr="00183353">
            <w:rPr>
              <w:b w:val="0"/>
              <w:bCs/>
              <w:i/>
              <w:iCs/>
              <w:sz w:val="20"/>
              <w:szCs w:val="20"/>
              <w:lang w:val="fr-FR"/>
            </w:rPr>
            <w:t>ASE-CTP-2408</w:t>
          </w:r>
          <w:r w:rsidR="00B02B33">
            <w:rPr>
              <w:b w:val="0"/>
              <w:bCs/>
              <w:i/>
              <w:iCs/>
              <w:sz w:val="20"/>
              <w:szCs w:val="20"/>
              <w:lang w:val="fr-FR"/>
            </w:rPr>
            <w:t>23</w:t>
          </w:r>
          <w:r w:rsidRPr="00183353">
            <w:rPr>
              <w:b w:val="0"/>
              <w:bCs/>
              <w:i/>
              <w:iCs/>
              <w:sz w:val="20"/>
              <w:szCs w:val="20"/>
              <w:lang w:val="fr-FR"/>
            </w:rPr>
            <w:t>-0001</w:t>
          </w:r>
          <w:r w:rsidR="00035C7E" w:rsidRPr="00035C7E">
            <w:rPr>
              <w:b w:val="0"/>
              <w:bCs/>
              <w:i/>
              <w:iCs/>
              <w:sz w:val="20"/>
              <w:szCs w:val="20"/>
              <w:lang w:val="fr-FR"/>
            </w:rPr>
            <w:br/>
          </w:r>
          <w:r w:rsidR="00325306" w:rsidRPr="00035C7E">
            <w:rPr>
              <w:b w:val="0"/>
              <w:bCs/>
              <w:i/>
              <w:iCs/>
              <w:sz w:val="20"/>
              <w:szCs w:val="20"/>
              <w:lang w:val="fr-FR"/>
            </w:rPr>
            <w:t xml:space="preserve">Page </w:t>
          </w:r>
          <w:r w:rsidR="00325306" w:rsidRPr="003F6C4C">
            <w:rPr>
              <w:b w:val="0"/>
              <w:bCs/>
              <w:i/>
              <w:iCs/>
              <w:sz w:val="20"/>
              <w:szCs w:val="20"/>
            </w:rPr>
            <w:fldChar w:fldCharType="begin"/>
          </w:r>
          <w:r w:rsidR="00325306" w:rsidRPr="00035C7E">
            <w:rPr>
              <w:b w:val="0"/>
              <w:bCs/>
              <w:i/>
              <w:iCs/>
              <w:sz w:val="20"/>
              <w:szCs w:val="20"/>
              <w:lang w:val="fr-FR"/>
            </w:rPr>
            <w:instrText xml:space="preserve"> PAGE   \* MERGEFORMAT </w:instrText>
          </w:r>
          <w:r w:rsidR="00325306" w:rsidRPr="003F6C4C">
            <w:rPr>
              <w:b w:val="0"/>
              <w:bCs/>
              <w:i/>
              <w:iCs/>
              <w:sz w:val="20"/>
              <w:szCs w:val="20"/>
            </w:rPr>
            <w:fldChar w:fldCharType="separate"/>
          </w:r>
          <w:r w:rsidR="00325306" w:rsidRPr="00035C7E">
            <w:rPr>
              <w:b w:val="0"/>
              <w:bCs/>
              <w:i/>
              <w:iCs/>
              <w:noProof/>
              <w:sz w:val="20"/>
              <w:szCs w:val="20"/>
              <w:lang w:val="fr-FR"/>
            </w:rPr>
            <w:t>1</w:t>
          </w:r>
          <w:r w:rsidR="00325306" w:rsidRPr="003F6C4C">
            <w:rPr>
              <w:b w:val="0"/>
              <w:bCs/>
              <w:i/>
              <w:iCs/>
              <w:noProof/>
              <w:sz w:val="20"/>
              <w:szCs w:val="20"/>
            </w:rPr>
            <w:fldChar w:fldCharType="end"/>
          </w:r>
          <w:r w:rsidR="00325306" w:rsidRPr="00035C7E">
            <w:rPr>
              <w:b w:val="0"/>
              <w:bCs/>
              <w:i/>
              <w:iCs/>
              <w:noProof/>
              <w:sz w:val="20"/>
              <w:szCs w:val="20"/>
              <w:lang w:val="fr-FR"/>
            </w:rPr>
            <w:t xml:space="preserve"> of </w:t>
          </w:r>
          <w:r w:rsidR="00325306">
            <w:rPr>
              <w:b w:val="0"/>
              <w:bCs/>
              <w:i/>
              <w:iCs/>
              <w:noProof/>
              <w:sz w:val="20"/>
              <w:szCs w:val="20"/>
            </w:rPr>
            <w:fldChar w:fldCharType="begin"/>
          </w:r>
          <w:r w:rsidR="00325306" w:rsidRPr="00035C7E">
            <w:rPr>
              <w:b w:val="0"/>
              <w:bCs/>
              <w:i/>
              <w:iCs/>
              <w:noProof/>
              <w:sz w:val="20"/>
              <w:szCs w:val="20"/>
              <w:lang w:val="fr-FR"/>
            </w:rPr>
            <w:instrText xml:space="preserve"> NUMPAGES  \* Arabic  \* MERGEFORMAT </w:instrText>
          </w:r>
          <w:r w:rsidR="00325306">
            <w:rPr>
              <w:b w:val="0"/>
              <w:bCs/>
              <w:i/>
              <w:iCs/>
              <w:noProof/>
              <w:sz w:val="20"/>
              <w:szCs w:val="20"/>
            </w:rPr>
            <w:fldChar w:fldCharType="separate"/>
          </w:r>
          <w:r w:rsidR="00325306" w:rsidRPr="00035C7E">
            <w:rPr>
              <w:b w:val="0"/>
              <w:bCs/>
              <w:i/>
              <w:iCs/>
              <w:noProof/>
              <w:sz w:val="20"/>
              <w:szCs w:val="20"/>
              <w:lang w:val="fr-FR"/>
            </w:rPr>
            <w:t>22</w:t>
          </w:r>
          <w:r w:rsidR="00325306">
            <w:rPr>
              <w:b w:val="0"/>
              <w:bCs/>
              <w:i/>
              <w:iCs/>
              <w:noProof/>
              <w:sz w:val="20"/>
              <w:szCs w:val="20"/>
            </w:rPr>
            <w:fldChar w:fldCharType="end"/>
          </w:r>
        </w:p>
      </w:tc>
    </w:tr>
  </w:tbl>
  <w:p w14:paraId="50402C80" w14:textId="77777777" w:rsidR="00325306" w:rsidRPr="00035C7E" w:rsidRDefault="00325306">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241F8" w14:textId="77777777" w:rsidR="00035C7E" w:rsidRDefault="0003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FE18A" w14:textId="77777777" w:rsidR="00A856DE" w:rsidRDefault="00A856DE">
      <w:r>
        <w:separator/>
      </w:r>
    </w:p>
    <w:p w14:paraId="2F0C5096" w14:textId="77777777" w:rsidR="00A856DE" w:rsidRDefault="00A856DE"/>
  </w:footnote>
  <w:footnote w:type="continuationSeparator" w:id="0">
    <w:p w14:paraId="6CCBA66E" w14:textId="77777777" w:rsidR="00A856DE" w:rsidRDefault="00A856DE">
      <w:r>
        <w:continuationSeparator/>
      </w:r>
    </w:p>
    <w:p w14:paraId="5BBCABE4" w14:textId="77777777" w:rsidR="00A856DE" w:rsidRDefault="00A856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1837" w14:textId="77777777" w:rsidR="00035C7E" w:rsidRDefault="00035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325306" w14:paraId="061DBA74" w14:textId="77777777" w:rsidTr="00D077E9">
      <w:trPr>
        <w:trHeight w:val="978"/>
      </w:trPr>
      <w:tc>
        <w:tcPr>
          <w:tcW w:w="9990" w:type="dxa"/>
          <w:tcBorders>
            <w:top w:val="nil"/>
            <w:left w:val="nil"/>
            <w:bottom w:val="single" w:sz="36" w:space="0" w:color="34ABA2" w:themeColor="accent3"/>
            <w:right w:val="nil"/>
          </w:tcBorders>
        </w:tcPr>
        <w:p w14:paraId="5FD4E9E4" w14:textId="77777777" w:rsidR="00325306" w:rsidRDefault="00325306">
          <w:pPr>
            <w:pStyle w:val="Header"/>
          </w:pPr>
        </w:p>
      </w:tc>
    </w:tr>
  </w:tbl>
  <w:p w14:paraId="3D86B9D3" w14:textId="039B42F4" w:rsidR="00325306" w:rsidRDefault="00325306"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B4DA7" w14:textId="77777777" w:rsidR="00035C7E" w:rsidRDefault="00035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D424E"/>
    <w:multiLevelType w:val="hybridMultilevel"/>
    <w:tmpl w:val="EFA4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8250D"/>
    <w:multiLevelType w:val="hybridMultilevel"/>
    <w:tmpl w:val="B3BCD346"/>
    <w:lvl w:ilvl="0" w:tplc="454AB64E">
      <w:start w:val="1"/>
      <w:numFmt w:val="decimal"/>
      <w:pStyle w:val="ReportPar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9436B"/>
    <w:multiLevelType w:val="hybridMultilevel"/>
    <w:tmpl w:val="2056D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67613"/>
    <w:multiLevelType w:val="hybridMultilevel"/>
    <w:tmpl w:val="FC90B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45606"/>
    <w:multiLevelType w:val="hybridMultilevel"/>
    <w:tmpl w:val="DB20E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61927"/>
    <w:multiLevelType w:val="hybridMultilevel"/>
    <w:tmpl w:val="3F80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7714E"/>
    <w:multiLevelType w:val="hybridMultilevel"/>
    <w:tmpl w:val="0AE8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31B28"/>
    <w:multiLevelType w:val="hybridMultilevel"/>
    <w:tmpl w:val="011E1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A64A2"/>
    <w:multiLevelType w:val="hybridMultilevel"/>
    <w:tmpl w:val="DC66E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A5D9C"/>
    <w:multiLevelType w:val="hybridMultilevel"/>
    <w:tmpl w:val="0BD0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04DFF"/>
    <w:multiLevelType w:val="hybridMultilevel"/>
    <w:tmpl w:val="57F4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D2A3A"/>
    <w:multiLevelType w:val="hybridMultilevel"/>
    <w:tmpl w:val="591C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944C8"/>
    <w:multiLevelType w:val="hybridMultilevel"/>
    <w:tmpl w:val="5954771C"/>
    <w:lvl w:ilvl="0" w:tplc="D21C1B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A32D7"/>
    <w:multiLevelType w:val="hybridMultilevel"/>
    <w:tmpl w:val="28A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B7A64"/>
    <w:multiLevelType w:val="hybridMultilevel"/>
    <w:tmpl w:val="2946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116B7"/>
    <w:multiLevelType w:val="hybridMultilevel"/>
    <w:tmpl w:val="2D5C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3282D"/>
    <w:multiLevelType w:val="hybridMultilevel"/>
    <w:tmpl w:val="E9561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B63C0"/>
    <w:multiLevelType w:val="hybridMultilevel"/>
    <w:tmpl w:val="F66C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92A98"/>
    <w:multiLevelType w:val="hybridMultilevel"/>
    <w:tmpl w:val="972A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343A5"/>
    <w:multiLevelType w:val="hybridMultilevel"/>
    <w:tmpl w:val="8C2A8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AA1AE7"/>
    <w:multiLevelType w:val="hybridMultilevel"/>
    <w:tmpl w:val="A606A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00AD5"/>
    <w:multiLevelType w:val="hybridMultilevel"/>
    <w:tmpl w:val="9BD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CD630B"/>
    <w:multiLevelType w:val="hybridMultilevel"/>
    <w:tmpl w:val="F0EAD734"/>
    <w:lvl w:ilvl="0" w:tplc="902A1512">
      <w:start w:val="1"/>
      <w:numFmt w:val="bullet"/>
      <w:lvlText w:val="•"/>
      <w:lvlJc w:val="left"/>
      <w:pPr>
        <w:tabs>
          <w:tab w:val="num" w:pos="720"/>
        </w:tabs>
        <w:ind w:left="720" w:hanging="360"/>
      </w:pPr>
      <w:rPr>
        <w:rFonts w:ascii="Arial" w:hAnsi="Arial" w:hint="default"/>
      </w:rPr>
    </w:lvl>
    <w:lvl w:ilvl="1" w:tplc="D96236CA">
      <w:numFmt w:val="bullet"/>
      <w:lvlText w:val="•"/>
      <w:lvlJc w:val="left"/>
      <w:pPr>
        <w:tabs>
          <w:tab w:val="num" w:pos="1440"/>
        </w:tabs>
        <w:ind w:left="1440" w:hanging="360"/>
      </w:pPr>
      <w:rPr>
        <w:rFonts w:ascii="Arial" w:hAnsi="Arial" w:hint="default"/>
      </w:rPr>
    </w:lvl>
    <w:lvl w:ilvl="2" w:tplc="767ABF32" w:tentative="1">
      <w:start w:val="1"/>
      <w:numFmt w:val="bullet"/>
      <w:lvlText w:val="•"/>
      <w:lvlJc w:val="left"/>
      <w:pPr>
        <w:tabs>
          <w:tab w:val="num" w:pos="2160"/>
        </w:tabs>
        <w:ind w:left="2160" w:hanging="360"/>
      </w:pPr>
      <w:rPr>
        <w:rFonts w:ascii="Arial" w:hAnsi="Arial" w:hint="default"/>
      </w:rPr>
    </w:lvl>
    <w:lvl w:ilvl="3" w:tplc="6D140BA2" w:tentative="1">
      <w:start w:val="1"/>
      <w:numFmt w:val="bullet"/>
      <w:lvlText w:val="•"/>
      <w:lvlJc w:val="left"/>
      <w:pPr>
        <w:tabs>
          <w:tab w:val="num" w:pos="2880"/>
        </w:tabs>
        <w:ind w:left="2880" w:hanging="360"/>
      </w:pPr>
      <w:rPr>
        <w:rFonts w:ascii="Arial" w:hAnsi="Arial" w:hint="default"/>
      </w:rPr>
    </w:lvl>
    <w:lvl w:ilvl="4" w:tplc="C126724C" w:tentative="1">
      <w:start w:val="1"/>
      <w:numFmt w:val="bullet"/>
      <w:lvlText w:val="•"/>
      <w:lvlJc w:val="left"/>
      <w:pPr>
        <w:tabs>
          <w:tab w:val="num" w:pos="3600"/>
        </w:tabs>
        <w:ind w:left="3600" w:hanging="360"/>
      </w:pPr>
      <w:rPr>
        <w:rFonts w:ascii="Arial" w:hAnsi="Arial" w:hint="default"/>
      </w:rPr>
    </w:lvl>
    <w:lvl w:ilvl="5" w:tplc="3E22EA7A" w:tentative="1">
      <w:start w:val="1"/>
      <w:numFmt w:val="bullet"/>
      <w:lvlText w:val="•"/>
      <w:lvlJc w:val="left"/>
      <w:pPr>
        <w:tabs>
          <w:tab w:val="num" w:pos="4320"/>
        </w:tabs>
        <w:ind w:left="4320" w:hanging="360"/>
      </w:pPr>
      <w:rPr>
        <w:rFonts w:ascii="Arial" w:hAnsi="Arial" w:hint="default"/>
      </w:rPr>
    </w:lvl>
    <w:lvl w:ilvl="6" w:tplc="FD08B9DE" w:tentative="1">
      <w:start w:val="1"/>
      <w:numFmt w:val="bullet"/>
      <w:lvlText w:val="•"/>
      <w:lvlJc w:val="left"/>
      <w:pPr>
        <w:tabs>
          <w:tab w:val="num" w:pos="5040"/>
        </w:tabs>
        <w:ind w:left="5040" w:hanging="360"/>
      </w:pPr>
      <w:rPr>
        <w:rFonts w:ascii="Arial" w:hAnsi="Arial" w:hint="default"/>
      </w:rPr>
    </w:lvl>
    <w:lvl w:ilvl="7" w:tplc="F4E6BF08" w:tentative="1">
      <w:start w:val="1"/>
      <w:numFmt w:val="bullet"/>
      <w:lvlText w:val="•"/>
      <w:lvlJc w:val="left"/>
      <w:pPr>
        <w:tabs>
          <w:tab w:val="num" w:pos="5760"/>
        </w:tabs>
        <w:ind w:left="5760" w:hanging="360"/>
      </w:pPr>
      <w:rPr>
        <w:rFonts w:ascii="Arial" w:hAnsi="Arial" w:hint="default"/>
      </w:rPr>
    </w:lvl>
    <w:lvl w:ilvl="8" w:tplc="481E17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5076CA7"/>
    <w:multiLevelType w:val="hybridMultilevel"/>
    <w:tmpl w:val="2F04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24F58"/>
    <w:multiLevelType w:val="hybridMultilevel"/>
    <w:tmpl w:val="6DE0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DE20F3"/>
    <w:multiLevelType w:val="hybridMultilevel"/>
    <w:tmpl w:val="9B047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3D3359"/>
    <w:multiLevelType w:val="hybridMultilevel"/>
    <w:tmpl w:val="240E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432596">
    <w:abstractNumId w:val="12"/>
  </w:num>
  <w:num w:numId="2" w16cid:durableId="49154992">
    <w:abstractNumId w:val="1"/>
  </w:num>
  <w:num w:numId="3" w16cid:durableId="1052268950">
    <w:abstractNumId w:val="14"/>
  </w:num>
  <w:num w:numId="4" w16cid:durableId="994263951">
    <w:abstractNumId w:val="23"/>
  </w:num>
  <w:num w:numId="5" w16cid:durableId="447942114">
    <w:abstractNumId w:val="9"/>
  </w:num>
  <w:num w:numId="6" w16cid:durableId="240868665">
    <w:abstractNumId w:val="22"/>
  </w:num>
  <w:num w:numId="7" w16cid:durableId="40400253">
    <w:abstractNumId w:val="25"/>
  </w:num>
  <w:num w:numId="8" w16cid:durableId="542641155">
    <w:abstractNumId w:val="5"/>
  </w:num>
  <w:num w:numId="9" w16cid:durableId="695817333">
    <w:abstractNumId w:val="26"/>
  </w:num>
  <w:num w:numId="10" w16cid:durableId="45571535">
    <w:abstractNumId w:val="10"/>
  </w:num>
  <w:num w:numId="11" w16cid:durableId="375009582">
    <w:abstractNumId w:val="17"/>
  </w:num>
  <w:num w:numId="12" w16cid:durableId="1724645407">
    <w:abstractNumId w:val="6"/>
  </w:num>
  <w:num w:numId="13" w16cid:durableId="431240333">
    <w:abstractNumId w:val="13"/>
  </w:num>
  <w:num w:numId="14" w16cid:durableId="1661035857">
    <w:abstractNumId w:val="2"/>
  </w:num>
  <w:num w:numId="15" w16cid:durableId="213473437">
    <w:abstractNumId w:val="19"/>
  </w:num>
  <w:num w:numId="16" w16cid:durableId="1869682933">
    <w:abstractNumId w:val="8"/>
  </w:num>
  <w:num w:numId="17" w16cid:durableId="1580556557">
    <w:abstractNumId w:val="0"/>
  </w:num>
  <w:num w:numId="18" w16cid:durableId="185339436">
    <w:abstractNumId w:val="21"/>
  </w:num>
  <w:num w:numId="19" w16cid:durableId="1919629432">
    <w:abstractNumId w:val="4"/>
  </w:num>
  <w:num w:numId="20" w16cid:durableId="1545215332">
    <w:abstractNumId w:val="18"/>
  </w:num>
  <w:num w:numId="21" w16cid:durableId="59408370">
    <w:abstractNumId w:val="11"/>
  </w:num>
  <w:num w:numId="22" w16cid:durableId="8797132">
    <w:abstractNumId w:val="16"/>
  </w:num>
  <w:num w:numId="23" w16cid:durableId="145318843">
    <w:abstractNumId w:val="15"/>
  </w:num>
  <w:num w:numId="24" w16cid:durableId="1784303526">
    <w:abstractNumId w:val="20"/>
  </w:num>
  <w:num w:numId="25" w16cid:durableId="1288974101">
    <w:abstractNumId w:val="24"/>
  </w:num>
  <w:num w:numId="26" w16cid:durableId="1297833443">
    <w:abstractNumId w:val="7"/>
  </w:num>
  <w:num w:numId="27" w16cid:durableId="1716079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07"/>
    <w:rsid w:val="000071D3"/>
    <w:rsid w:val="00020D59"/>
    <w:rsid w:val="0002482E"/>
    <w:rsid w:val="0002597C"/>
    <w:rsid w:val="00025BED"/>
    <w:rsid w:val="00026B50"/>
    <w:rsid w:val="00030B12"/>
    <w:rsid w:val="00031481"/>
    <w:rsid w:val="00034F7C"/>
    <w:rsid w:val="00035C7E"/>
    <w:rsid w:val="00037A28"/>
    <w:rsid w:val="000420A7"/>
    <w:rsid w:val="000446B0"/>
    <w:rsid w:val="00047381"/>
    <w:rsid w:val="00050324"/>
    <w:rsid w:val="0005071D"/>
    <w:rsid w:val="000507A9"/>
    <w:rsid w:val="00051A78"/>
    <w:rsid w:val="00054AB7"/>
    <w:rsid w:val="00060088"/>
    <w:rsid w:val="000629A8"/>
    <w:rsid w:val="00065C53"/>
    <w:rsid w:val="000755C9"/>
    <w:rsid w:val="000839AB"/>
    <w:rsid w:val="00084ADC"/>
    <w:rsid w:val="00096BB7"/>
    <w:rsid w:val="000A00F5"/>
    <w:rsid w:val="000A0150"/>
    <w:rsid w:val="000A6834"/>
    <w:rsid w:val="000B5B8B"/>
    <w:rsid w:val="000B5CA5"/>
    <w:rsid w:val="000C01E1"/>
    <w:rsid w:val="000C0411"/>
    <w:rsid w:val="000E63C9"/>
    <w:rsid w:val="00116CC8"/>
    <w:rsid w:val="00123042"/>
    <w:rsid w:val="00130E9D"/>
    <w:rsid w:val="0013326C"/>
    <w:rsid w:val="00134B18"/>
    <w:rsid w:val="00135082"/>
    <w:rsid w:val="00147653"/>
    <w:rsid w:val="00150198"/>
    <w:rsid w:val="00150A6D"/>
    <w:rsid w:val="00156DE8"/>
    <w:rsid w:val="001625AD"/>
    <w:rsid w:val="001633ED"/>
    <w:rsid w:val="00167DFE"/>
    <w:rsid w:val="00174322"/>
    <w:rsid w:val="00175FBB"/>
    <w:rsid w:val="00176F0E"/>
    <w:rsid w:val="001775EB"/>
    <w:rsid w:val="00183353"/>
    <w:rsid w:val="0018592E"/>
    <w:rsid w:val="00185B35"/>
    <w:rsid w:val="00186D96"/>
    <w:rsid w:val="00187325"/>
    <w:rsid w:val="00191212"/>
    <w:rsid w:val="001B034B"/>
    <w:rsid w:val="001B0BCE"/>
    <w:rsid w:val="001B61F4"/>
    <w:rsid w:val="001B6A52"/>
    <w:rsid w:val="001C5A31"/>
    <w:rsid w:val="001C6E80"/>
    <w:rsid w:val="001D50F4"/>
    <w:rsid w:val="001F2BC8"/>
    <w:rsid w:val="001F5ADD"/>
    <w:rsid w:val="001F5F6B"/>
    <w:rsid w:val="0020129E"/>
    <w:rsid w:val="00203248"/>
    <w:rsid w:val="00203372"/>
    <w:rsid w:val="00206878"/>
    <w:rsid w:val="00207FF2"/>
    <w:rsid w:val="00210579"/>
    <w:rsid w:val="00221FB9"/>
    <w:rsid w:val="0022286F"/>
    <w:rsid w:val="002243BA"/>
    <w:rsid w:val="00224FC1"/>
    <w:rsid w:val="00225CC9"/>
    <w:rsid w:val="0023260F"/>
    <w:rsid w:val="0023426F"/>
    <w:rsid w:val="00234B0C"/>
    <w:rsid w:val="00236498"/>
    <w:rsid w:val="0024325B"/>
    <w:rsid w:val="00243EBC"/>
    <w:rsid w:val="00246A35"/>
    <w:rsid w:val="00253019"/>
    <w:rsid w:val="00253172"/>
    <w:rsid w:val="00263F99"/>
    <w:rsid w:val="00266F66"/>
    <w:rsid w:val="00271E85"/>
    <w:rsid w:val="0027322D"/>
    <w:rsid w:val="00275123"/>
    <w:rsid w:val="002772B9"/>
    <w:rsid w:val="00282E6D"/>
    <w:rsid w:val="00283A5C"/>
    <w:rsid w:val="00284348"/>
    <w:rsid w:val="00285A5D"/>
    <w:rsid w:val="00292F50"/>
    <w:rsid w:val="00293785"/>
    <w:rsid w:val="002A4132"/>
    <w:rsid w:val="002A7290"/>
    <w:rsid w:val="002B4737"/>
    <w:rsid w:val="002B5859"/>
    <w:rsid w:val="002B7564"/>
    <w:rsid w:val="002C12F8"/>
    <w:rsid w:val="002C2A90"/>
    <w:rsid w:val="002C4733"/>
    <w:rsid w:val="002E0D3E"/>
    <w:rsid w:val="002E302E"/>
    <w:rsid w:val="002E7936"/>
    <w:rsid w:val="002F0F42"/>
    <w:rsid w:val="002F51F5"/>
    <w:rsid w:val="00300F3D"/>
    <w:rsid w:val="003057E6"/>
    <w:rsid w:val="003103A0"/>
    <w:rsid w:val="00312137"/>
    <w:rsid w:val="00312664"/>
    <w:rsid w:val="00315270"/>
    <w:rsid w:val="003215EF"/>
    <w:rsid w:val="00322999"/>
    <w:rsid w:val="00324EC6"/>
    <w:rsid w:val="00325306"/>
    <w:rsid w:val="00330359"/>
    <w:rsid w:val="003309BD"/>
    <w:rsid w:val="0033437D"/>
    <w:rsid w:val="003361B5"/>
    <w:rsid w:val="0033743C"/>
    <w:rsid w:val="0033762F"/>
    <w:rsid w:val="00337AF4"/>
    <w:rsid w:val="003448EA"/>
    <w:rsid w:val="003473DE"/>
    <w:rsid w:val="00355ABD"/>
    <w:rsid w:val="0036446F"/>
    <w:rsid w:val="00366C7E"/>
    <w:rsid w:val="0037667B"/>
    <w:rsid w:val="00384EA3"/>
    <w:rsid w:val="00391ECB"/>
    <w:rsid w:val="003A1E70"/>
    <w:rsid w:val="003A39A1"/>
    <w:rsid w:val="003A51E1"/>
    <w:rsid w:val="003B44E2"/>
    <w:rsid w:val="003C10DA"/>
    <w:rsid w:val="003C2191"/>
    <w:rsid w:val="003C7FDA"/>
    <w:rsid w:val="003D0FE1"/>
    <w:rsid w:val="003D11C9"/>
    <w:rsid w:val="003D3863"/>
    <w:rsid w:val="003D53A8"/>
    <w:rsid w:val="003E39BE"/>
    <w:rsid w:val="003E3A7B"/>
    <w:rsid w:val="003E69DE"/>
    <w:rsid w:val="003E7AAA"/>
    <w:rsid w:val="003F1F30"/>
    <w:rsid w:val="003F6C4C"/>
    <w:rsid w:val="004110DE"/>
    <w:rsid w:val="00414410"/>
    <w:rsid w:val="004206CA"/>
    <w:rsid w:val="00422366"/>
    <w:rsid w:val="004331D5"/>
    <w:rsid w:val="00433447"/>
    <w:rsid w:val="00436516"/>
    <w:rsid w:val="00436D14"/>
    <w:rsid w:val="0044085A"/>
    <w:rsid w:val="004473C5"/>
    <w:rsid w:val="00450CF7"/>
    <w:rsid w:val="004668D4"/>
    <w:rsid w:val="004670EC"/>
    <w:rsid w:val="0047202A"/>
    <w:rsid w:val="004849F7"/>
    <w:rsid w:val="00485685"/>
    <w:rsid w:val="004868E0"/>
    <w:rsid w:val="004A20A9"/>
    <w:rsid w:val="004B21A5"/>
    <w:rsid w:val="004B28C9"/>
    <w:rsid w:val="004B2EA3"/>
    <w:rsid w:val="004B6D99"/>
    <w:rsid w:val="004C306D"/>
    <w:rsid w:val="004C5CF0"/>
    <w:rsid w:val="004D3CA2"/>
    <w:rsid w:val="004D3FD4"/>
    <w:rsid w:val="004E11EA"/>
    <w:rsid w:val="004E1D9E"/>
    <w:rsid w:val="004E2112"/>
    <w:rsid w:val="005037F0"/>
    <w:rsid w:val="00504D5C"/>
    <w:rsid w:val="0050778E"/>
    <w:rsid w:val="00512DEC"/>
    <w:rsid w:val="00514BD3"/>
    <w:rsid w:val="005167D3"/>
    <w:rsid w:val="00516A86"/>
    <w:rsid w:val="00524BBA"/>
    <w:rsid w:val="0052744A"/>
    <w:rsid w:val="005275F6"/>
    <w:rsid w:val="00535C31"/>
    <w:rsid w:val="0054010C"/>
    <w:rsid w:val="00552441"/>
    <w:rsid w:val="00553A58"/>
    <w:rsid w:val="00555E24"/>
    <w:rsid w:val="00562CA3"/>
    <w:rsid w:val="00566C89"/>
    <w:rsid w:val="00571945"/>
    <w:rsid w:val="00572102"/>
    <w:rsid w:val="0057400C"/>
    <w:rsid w:val="00577D84"/>
    <w:rsid w:val="0058039A"/>
    <w:rsid w:val="005805A7"/>
    <w:rsid w:val="00580DCA"/>
    <w:rsid w:val="00581590"/>
    <w:rsid w:val="00585206"/>
    <w:rsid w:val="005A6090"/>
    <w:rsid w:val="005C390B"/>
    <w:rsid w:val="005E3901"/>
    <w:rsid w:val="005E709D"/>
    <w:rsid w:val="005F1BB0"/>
    <w:rsid w:val="005F1FF9"/>
    <w:rsid w:val="005F52EA"/>
    <w:rsid w:val="0060320B"/>
    <w:rsid w:val="00605419"/>
    <w:rsid w:val="006056A8"/>
    <w:rsid w:val="00615AC2"/>
    <w:rsid w:val="0062082B"/>
    <w:rsid w:val="00632089"/>
    <w:rsid w:val="00636A5B"/>
    <w:rsid w:val="00641662"/>
    <w:rsid w:val="00652084"/>
    <w:rsid w:val="00656C4D"/>
    <w:rsid w:val="00660EE0"/>
    <w:rsid w:val="00677522"/>
    <w:rsid w:val="00694088"/>
    <w:rsid w:val="00697155"/>
    <w:rsid w:val="006A2952"/>
    <w:rsid w:val="006A513D"/>
    <w:rsid w:val="006B298D"/>
    <w:rsid w:val="006B706A"/>
    <w:rsid w:val="006C2328"/>
    <w:rsid w:val="006C2DA2"/>
    <w:rsid w:val="006C3616"/>
    <w:rsid w:val="006D7BDB"/>
    <w:rsid w:val="006E0E4B"/>
    <w:rsid w:val="006E2F3E"/>
    <w:rsid w:val="006E352C"/>
    <w:rsid w:val="006E5716"/>
    <w:rsid w:val="007040CB"/>
    <w:rsid w:val="00715E97"/>
    <w:rsid w:val="007161E4"/>
    <w:rsid w:val="00716449"/>
    <w:rsid w:val="007228A7"/>
    <w:rsid w:val="00723139"/>
    <w:rsid w:val="007302B3"/>
    <w:rsid w:val="00730733"/>
    <w:rsid w:val="00730E3A"/>
    <w:rsid w:val="007312CF"/>
    <w:rsid w:val="0073561A"/>
    <w:rsid w:val="00736AAF"/>
    <w:rsid w:val="0074056C"/>
    <w:rsid w:val="00742C3E"/>
    <w:rsid w:val="00750048"/>
    <w:rsid w:val="007513B2"/>
    <w:rsid w:val="00757C37"/>
    <w:rsid w:val="00762CA6"/>
    <w:rsid w:val="00765B2A"/>
    <w:rsid w:val="0076795C"/>
    <w:rsid w:val="007707BF"/>
    <w:rsid w:val="00783A34"/>
    <w:rsid w:val="00792623"/>
    <w:rsid w:val="00793D88"/>
    <w:rsid w:val="0079446F"/>
    <w:rsid w:val="007A2B2F"/>
    <w:rsid w:val="007A5CFF"/>
    <w:rsid w:val="007B73FE"/>
    <w:rsid w:val="007C6B52"/>
    <w:rsid w:val="007C6D2D"/>
    <w:rsid w:val="007D16C5"/>
    <w:rsid w:val="007D275F"/>
    <w:rsid w:val="007D6A2B"/>
    <w:rsid w:val="007E5F3C"/>
    <w:rsid w:val="007E697F"/>
    <w:rsid w:val="007E6B55"/>
    <w:rsid w:val="007F4540"/>
    <w:rsid w:val="007F456A"/>
    <w:rsid w:val="007F74BB"/>
    <w:rsid w:val="00821699"/>
    <w:rsid w:val="008300FF"/>
    <w:rsid w:val="00842596"/>
    <w:rsid w:val="008441C8"/>
    <w:rsid w:val="008614A9"/>
    <w:rsid w:val="00861804"/>
    <w:rsid w:val="00862FE4"/>
    <w:rsid w:val="00863713"/>
    <w:rsid w:val="0086389A"/>
    <w:rsid w:val="00866A15"/>
    <w:rsid w:val="008710F9"/>
    <w:rsid w:val="0087605E"/>
    <w:rsid w:val="0088273F"/>
    <w:rsid w:val="0089287C"/>
    <w:rsid w:val="008A30ED"/>
    <w:rsid w:val="008A605E"/>
    <w:rsid w:val="008B1FEE"/>
    <w:rsid w:val="008B3863"/>
    <w:rsid w:val="008B49B5"/>
    <w:rsid w:val="008C037A"/>
    <w:rsid w:val="008C47D6"/>
    <w:rsid w:val="008D4A1D"/>
    <w:rsid w:val="008D55B7"/>
    <w:rsid w:val="008E08B6"/>
    <w:rsid w:val="008E1E7E"/>
    <w:rsid w:val="008E3755"/>
    <w:rsid w:val="008E548E"/>
    <w:rsid w:val="008F1296"/>
    <w:rsid w:val="008F2E3F"/>
    <w:rsid w:val="008F783C"/>
    <w:rsid w:val="0090213A"/>
    <w:rsid w:val="00903C32"/>
    <w:rsid w:val="00904D0D"/>
    <w:rsid w:val="00907F7B"/>
    <w:rsid w:val="00916B16"/>
    <w:rsid w:val="009173B9"/>
    <w:rsid w:val="00930B6E"/>
    <w:rsid w:val="0093335D"/>
    <w:rsid w:val="0093613E"/>
    <w:rsid w:val="009363A4"/>
    <w:rsid w:val="00943026"/>
    <w:rsid w:val="009437BE"/>
    <w:rsid w:val="00950DE6"/>
    <w:rsid w:val="00951D22"/>
    <w:rsid w:val="009618BE"/>
    <w:rsid w:val="00962222"/>
    <w:rsid w:val="009651C3"/>
    <w:rsid w:val="00966B81"/>
    <w:rsid w:val="009736AC"/>
    <w:rsid w:val="00974BA8"/>
    <w:rsid w:val="00983F4F"/>
    <w:rsid w:val="00991235"/>
    <w:rsid w:val="009934EC"/>
    <w:rsid w:val="00994EC3"/>
    <w:rsid w:val="009B348C"/>
    <w:rsid w:val="009B6F40"/>
    <w:rsid w:val="009C3905"/>
    <w:rsid w:val="009C5C6C"/>
    <w:rsid w:val="009C7720"/>
    <w:rsid w:val="009D5239"/>
    <w:rsid w:val="009E2559"/>
    <w:rsid w:val="009E40DC"/>
    <w:rsid w:val="009E49BA"/>
    <w:rsid w:val="009E7261"/>
    <w:rsid w:val="009E7F2D"/>
    <w:rsid w:val="009F08EB"/>
    <w:rsid w:val="009F6BEF"/>
    <w:rsid w:val="00A070FD"/>
    <w:rsid w:val="00A21D01"/>
    <w:rsid w:val="00A23AFA"/>
    <w:rsid w:val="00A23E12"/>
    <w:rsid w:val="00A24D39"/>
    <w:rsid w:val="00A2733C"/>
    <w:rsid w:val="00A31B3E"/>
    <w:rsid w:val="00A365E1"/>
    <w:rsid w:val="00A370F7"/>
    <w:rsid w:val="00A37336"/>
    <w:rsid w:val="00A4210E"/>
    <w:rsid w:val="00A518ED"/>
    <w:rsid w:val="00A532F3"/>
    <w:rsid w:val="00A557D1"/>
    <w:rsid w:val="00A57EE1"/>
    <w:rsid w:val="00A62553"/>
    <w:rsid w:val="00A6286C"/>
    <w:rsid w:val="00A64EE0"/>
    <w:rsid w:val="00A75B8B"/>
    <w:rsid w:val="00A814FE"/>
    <w:rsid w:val="00A8489E"/>
    <w:rsid w:val="00A856DE"/>
    <w:rsid w:val="00A8573D"/>
    <w:rsid w:val="00A91F48"/>
    <w:rsid w:val="00A94B37"/>
    <w:rsid w:val="00A9569D"/>
    <w:rsid w:val="00A95AFA"/>
    <w:rsid w:val="00A96196"/>
    <w:rsid w:val="00AA5814"/>
    <w:rsid w:val="00AA5C49"/>
    <w:rsid w:val="00AC29F3"/>
    <w:rsid w:val="00AC781C"/>
    <w:rsid w:val="00AD483E"/>
    <w:rsid w:val="00AD5F83"/>
    <w:rsid w:val="00AE0045"/>
    <w:rsid w:val="00AE107D"/>
    <w:rsid w:val="00AE189F"/>
    <w:rsid w:val="00AE2777"/>
    <w:rsid w:val="00AE44A3"/>
    <w:rsid w:val="00B02B33"/>
    <w:rsid w:val="00B0381E"/>
    <w:rsid w:val="00B04E52"/>
    <w:rsid w:val="00B21E9E"/>
    <w:rsid w:val="00B231E5"/>
    <w:rsid w:val="00B25D9C"/>
    <w:rsid w:val="00B325FB"/>
    <w:rsid w:val="00B3329A"/>
    <w:rsid w:val="00B42C85"/>
    <w:rsid w:val="00B42F67"/>
    <w:rsid w:val="00B47ADF"/>
    <w:rsid w:val="00B50AA6"/>
    <w:rsid w:val="00B60171"/>
    <w:rsid w:val="00B63973"/>
    <w:rsid w:val="00B6625B"/>
    <w:rsid w:val="00B70541"/>
    <w:rsid w:val="00B736A1"/>
    <w:rsid w:val="00B74D80"/>
    <w:rsid w:val="00B75F98"/>
    <w:rsid w:val="00B8346C"/>
    <w:rsid w:val="00B909B4"/>
    <w:rsid w:val="00B97A05"/>
    <w:rsid w:val="00B97BF8"/>
    <w:rsid w:val="00BA5E44"/>
    <w:rsid w:val="00BB32C2"/>
    <w:rsid w:val="00BC1642"/>
    <w:rsid w:val="00BC24B5"/>
    <w:rsid w:val="00BD01D9"/>
    <w:rsid w:val="00BE38AD"/>
    <w:rsid w:val="00BE557A"/>
    <w:rsid w:val="00C01B0F"/>
    <w:rsid w:val="00C02B87"/>
    <w:rsid w:val="00C1476F"/>
    <w:rsid w:val="00C17D44"/>
    <w:rsid w:val="00C367E4"/>
    <w:rsid w:val="00C4086D"/>
    <w:rsid w:val="00C409C0"/>
    <w:rsid w:val="00C5676C"/>
    <w:rsid w:val="00C60F88"/>
    <w:rsid w:val="00CA1896"/>
    <w:rsid w:val="00CA6DB2"/>
    <w:rsid w:val="00CB045C"/>
    <w:rsid w:val="00CB2455"/>
    <w:rsid w:val="00CB5B28"/>
    <w:rsid w:val="00CC3A30"/>
    <w:rsid w:val="00CC5F5F"/>
    <w:rsid w:val="00CD5082"/>
    <w:rsid w:val="00CE566C"/>
    <w:rsid w:val="00CE77F3"/>
    <w:rsid w:val="00CE77F6"/>
    <w:rsid w:val="00CF114A"/>
    <w:rsid w:val="00CF5371"/>
    <w:rsid w:val="00CF6DC2"/>
    <w:rsid w:val="00D0323A"/>
    <w:rsid w:val="00D03500"/>
    <w:rsid w:val="00D0559F"/>
    <w:rsid w:val="00D077E9"/>
    <w:rsid w:val="00D12EB4"/>
    <w:rsid w:val="00D2020B"/>
    <w:rsid w:val="00D22A79"/>
    <w:rsid w:val="00D230FF"/>
    <w:rsid w:val="00D2413E"/>
    <w:rsid w:val="00D31E53"/>
    <w:rsid w:val="00D37907"/>
    <w:rsid w:val="00D42CB7"/>
    <w:rsid w:val="00D4382D"/>
    <w:rsid w:val="00D5413D"/>
    <w:rsid w:val="00D570A9"/>
    <w:rsid w:val="00D60BE5"/>
    <w:rsid w:val="00D61D8E"/>
    <w:rsid w:val="00D62B0E"/>
    <w:rsid w:val="00D70D02"/>
    <w:rsid w:val="00D7503A"/>
    <w:rsid w:val="00D770C7"/>
    <w:rsid w:val="00D7779F"/>
    <w:rsid w:val="00D8659B"/>
    <w:rsid w:val="00D86945"/>
    <w:rsid w:val="00D90290"/>
    <w:rsid w:val="00D91941"/>
    <w:rsid w:val="00D92481"/>
    <w:rsid w:val="00D93B60"/>
    <w:rsid w:val="00D94DF2"/>
    <w:rsid w:val="00DA1678"/>
    <w:rsid w:val="00DA39AA"/>
    <w:rsid w:val="00DA7460"/>
    <w:rsid w:val="00DC1D6A"/>
    <w:rsid w:val="00DC2BC5"/>
    <w:rsid w:val="00DC65F8"/>
    <w:rsid w:val="00DD152F"/>
    <w:rsid w:val="00DD467D"/>
    <w:rsid w:val="00DD65E2"/>
    <w:rsid w:val="00DE1860"/>
    <w:rsid w:val="00DE213F"/>
    <w:rsid w:val="00DE34EA"/>
    <w:rsid w:val="00DE394F"/>
    <w:rsid w:val="00DF027C"/>
    <w:rsid w:val="00DF1BE6"/>
    <w:rsid w:val="00DF7B69"/>
    <w:rsid w:val="00E00A32"/>
    <w:rsid w:val="00E22ACD"/>
    <w:rsid w:val="00E27DDF"/>
    <w:rsid w:val="00E31B76"/>
    <w:rsid w:val="00E35239"/>
    <w:rsid w:val="00E40AF6"/>
    <w:rsid w:val="00E433C8"/>
    <w:rsid w:val="00E4587E"/>
    <w:rsid w:val="00E620B0"/>
    <w:rsid w:val="00E638AD"/>
    <w:rsid w:val="00E71F65"/>
    <w:rsid w:val="00E74A5D"/>
    <w:rsid w:val="00E778B7"/>
    <w:rsid w:val="00E819C4"/>
    <w:rsid w:val="00E81B40"/>
    <w:rsid w:val="00E84EB0"/>
    <w:rsid w:val="00E865E0"/>
    <w:rsid w:val="00E8710F"/>
    <w:rsid w:val="00E872BE"/>
    <w:rsid w:val="00E90564"/>
    <w:rsid w:val="00EA3D1D"/>
    <w:rsid w:val="00EB0E25"/>
    <w:rsid w:val="00EB3834"/>
    <w:rsid w:val="00EC14D1"/>
    <w:rsid w:val="00EC2099"/>
    <w:rsid w:val="00EC4AC2"/>
    <w:rsid w:val="00ED28AF"/>
    <w:rsid w:val="00ED4565"/>
    <w:rsid w:val="00EE1B00"/>
    <w:rsid w:val="00EF22FE"/>
    <w:rsid w:val="00EF555B"/>
    <w:rsid w:val="00F027BB"/>
    <w:rsid w:val="00F11DCF"/>
    <w:rsid w:val="00F132A9"/>
    <w:rsid w:val="00F1429E"/>
    <w:rsid w:val="00F162EA"/>
    <w:rsid w:val="00F21A77"/>
    <w:rsid w:val="00F3279C"/>
    <w:rsid w:val="00F36978"/>
    <w:rsid w:val="00F40577"/>
    <w:rsid w:val="00F5294D"/>
    <w:rsid w:val="00F52D27"/>
    <w:rsid w:val="00F575C5"/>
    <w:rsid w:val="00F61C38"/>
    <w:rsid w:val="00F664A9"/>
    <w:rsid w:val="00F66CF2"/>
    <w:rsid w:val="00F708CE"/>
    <w:rsid w:val="00F717A5"/>
    <w:rsid w:val="00F740D2"/>
    <w:rsid w:val="00F76847"/>
    <w:rsid w:val="00F83527"/>
    <w:rsid w:val="00F87387"/>
    <w:rsid w:val="00F97DB9"/>
    <w:rsid w:val="00FA617B"/>
    <w:rsid w:val="00FA7A44"/>
    <w:rsid w:val="00FB2E41"/>
    <w:rsid w:val="00FC15E6"/>
    <w:rsid w:val="00FC4A58"/>
    <w:rsid w:val="00FC6CBA"/>
    <w:rsid w:val="00FD583F"/>
    <w:rsid w:val="00FD7488"/>
    <w:rsid w:val="00FE764C"/>
    <w:rsid w:val="00FF16B4"/>
    <w:rsid w:val="00FF22AB"/>
    <w:rsid w:val="00FF283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95F72"/>
  <w15:docId w15:val="{9563B669-06B9-444A-B4D5-25723273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next w:val="ReportParaBody"/>
    <w:link w:val="Heading1Char"/>
    <w:autoRedefine/>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ReportParaBody"/>
    <w:link w:val="Heading2Char"/>
    <w:autoRedefine/>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ReportParaBody"/>
    <w:link w:val="Heading3Char"/>
    <w:autoRedefine/>
    <w:uiPriority w:val="5"/>
    <w:unhideWhenUsed/>
    <w:qFormat/>
    <w:rsid w:val="004B28C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ReportParaNumbered">
    <w:name w:val="Report Para Numbered"/>
    <w:basedOn w:val="Normal"/>
    <w:link w:val="ReportParaNumberedChar"/>
    <w:autoRedefine/>
    <w:qFormat/>
    <w:rsid w:val="00206878"/>
    <w:pPr>
      <w:numPr>
        <w:numId w:val="2"/>
      </w:numPr>
      <w:spacing w:before="120" w:after="120"/>
    </w:pPr>
    <w:rPr>
      <w:b w:val="0"/>
      <w:bCs/>
      <w:sz w:val="22"/>
    </w:rPr>
  </w:style>
  <w:style w:type="paragraph" w:customStyle="1" w:styleId="ReportParaBody">
    <w:name w:val="Report Para Body"/>
    <w:basedOn w:val="ReportParaNumbered"/>
    <w:link w:val="ReportParaBodyChar"/>
    <w:qFormat/>
    <w:rsid w:val="00206878"/>
    <w:pPr>
      <w:numPr>
        <w:numId w:val="0"/>
      </w:numPr>
    </w:pPr>
  </w:style>
  <w:style w:type="character" w:customStyle="1" w:styleId="ReportParaNumberedChar">
    <w:name w:val="Report Para Numbered Char"/>
    <w:basedOn w:val="DefaultParagraphFont"/>
    <w:link w:val="ReportParaNumbered"/>
    <w:rsid w:val="00206878"/>
    <w:rPr>
      <w:rFonts w:eastAsiaTheme="minorEastAsia"/>
      <w:bCs/>
      <w:color w:val="082A75" w:themeColor="text2"/>
      <w:sz w:val="22"/>
      <w:szCs w:val="22"/>
    </w:rPr>
  </w:style>
  <w:style w:type="paragraph" w:styleId="NoSpacing">
    <w:name w:val="No Spacing"/>
    <w:link w:val="NoSpacingChar"/>
    <w:uiPriority w:val="1"/>
    <w:qFormat/>
    <w:rsid w:val="0020129E"/>
    <w:pPr>
      <w:spacing w:after="0" w:line="240" w:lineRule="auto"/>
    </w:pPr>
    <w:rPr>
      <w:rFonts w:eastAsiaTheme="minorEastAsia"/>
      <w:sz w:val="22"/>
      <w:szCs w:val="22"/>
    </w:rPr>
  </w:style>
  <w:style w:type="character" w:customStyle="1" w:styleId="ReportParaBodyChar">
    <w:name w:val="Report Para Body Char"/>
    <w:basedOn w:val="ReportParaNumberedChar"/>
    <w:link w:val="ReportParaBody"/>
    <w:rsid w:val="00206878"/>
    <w:rPr>
      <w:rFonts w:eastAsiaTheme="minorEastAsia"/>
      <w:bCs/>
      <w:color w:val="082A75" w:themeColor="text2"/>
      <w:sz w:val="22"/>
      <w:szCs w:val="22"/>
    </w:rPr>
  </w:style>
  <w:style w:type="character" w:customStyle="1" w:styleId="NoSpacingChar">
    <w:name w:val="No Spacing Char"/>
    <w:basedOn w:val="DefaultParagraphFont"/>
    <w:link w:val="NoSpacing"/>
    <w:uiPriority w:val="1"/>
    <w:rsid w:val="0020129E"/>
    <w:rPr>
      <w:rFonts w:eastAsiaTheme="minorEastAsia"/>
      <w:sz w:val="22"/>
      <w:szCs w:val="22"/>
    </w:rPr>
  </w:style>
  <w:style w:type="paragraph" w:styleId="ListParagraph">
    <w:name w:val="List Paragraph"/>
    <w:basedOn w:val="Normal"/>
    <w:uiPriority w:val="34"/>
    <w:unhideWhenUsed/>
    <w:qFormat/>
    <w:rsid w:val="00292F50"/>
    <w:pPr>
      <w:ind w:left="720"/>
      <w:contextualSpacing/>
    </w:pPr>
  </w:style>
  <w:style w:type="character" w:customStyle="1" w:styleId="Heading3Char">
    <w:name w:val="Heading 3 Char"/>
    <w:basedOn w:val="DefaultParagraphFont"/>
    <w:link w:val="Heading3"/>
    <w:uiPriority w:val="5"/>
    <w:rsid w:val="004B28C9"/>
    <w:rPr>
      <w:rFonts w:asciiTheme="majorHAnsi" w:eastAsiaTheme="majorEastAsia" w:hAnsiTheme="majorHAnsi" w:cstheme="majorBidi"/>
      <w:b/>
      <w:color w:val="012639" w:themeColor="accent1" w:themeShade="7F"/>
    </w:rPr>
  </w:style>
  <w:style w:type="paragraph" w:styleId="Caption">
    <w:name w:val="caption"/>
    <w:basedOn w:val="Normal"/>
    <w:next w:val="Normal"/>
    <w:uiPriority w:val="99"/>
    <w:unhideWhenUsed/>
    <w:rsid w:val="004849F7"/>
    <w:pPr>
      <w:spacing w:after="200" w:line="240" w:lineRule="auto"/>
    </w:pPr>
    <w:rPr>
      <w:i/>
      <w:iCs/>
      <w:sz w:val="18"/>
      <w:szCs w:val="18"/>
    </w:rPr>
  </w:style>
  <w:style w:type="paragraph" w:styleId="TOCHeading">
    <w:name w:val="TOC Heading"/>
    <w:basedOn w:val="Heading1"/>
    <w:next w:val="Normal"/>
    <w:uiPriority w:val="39"/>
    <w:unhideWhenUsed/>
    <w:qFormat/>
    <w:rsid w:val="009D5239"/>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9D5239"/>
    <w:pPr>
      <w:spacing w:after="100"/>
    </w:pPr>
  </w:style>
  <w:style w:type="paragraph" w:styleId="TOC2">
    <w:name w:val="toc 2"/>
    <w:basedOn w:val="Normal"/>
    <w:next w:val="Normal"/>
    <w:autoRedefine/>
    <w:uiPriority w:val="39"/>
    <w:unhideWhenUsed/>
    <w:rsid w:val="009D5239"/>
    <w:pPr>
      <w:spacing w:after="100"/>
      <w:ind w:left="280"/>
    </w:pPr>
  </w:style>
  <w:style w:type="paragraph" w:styleId="TOC3">
    <w:name w:val="toc 3"/>
    <w:basedOn w:val="Normal"/>
    <w:next w:val="Normal"/>
    <w:autoRedefine/>
    <w:uiPriority w:val="39"/>
    <w:unhideWhenUsed/>
    <w:rsid w:val="009D5239"/>
    <w:pPr>
      <w:spacing w:after="100"/>
      <w:ind w:left="560"/>
    </w:pPr>
  </w:style>
  <w:style w:type="character" w:styleId="Hyperlink">
    <w:name w:val="Hyperlink"/>
    <w:basedOn w:val="DefaultParagraphFont"/>
    <w:uiPriority w:val="99"/>
    <w:unhideWhenUsed/>
    <w:rsid w:val="009D5239"/>
    <w:rPr>
      <w:color w:val="3592CF" w:themeColor="hyperlink"/>
      <w:u w:val="single"/>
    </w:rPr>
  </w:style>
  <w:style w:type="paragraph" w:styleId="TableofFigures">
    <w:name w:val="table of figures"/>
    <w:basedOn w:val="Normal"/>
    <w:next w:val="Normal"/>
    <w:uiPriority w:val="99"/>
    <w:unhideWhenUsed/>
    <w:rsid w:val="009D5239"/>
  </w:style>
  <w:style w:type="paragraph" w:styleId="FootnoteText">
    <w:name w:val="footnote text"/>
    <w:basedOn w:val="Normal"/>
    <w:link w:val="FootnoteTextChar"/>
    <w:uiPriority w:val="99"/>
    <w:semiHidden/>
    <w:unhideWhenUsed/>
    <w:rsid w:val="00A57EE1"/>
    <w:pPr>
      <w:spacing w:line="240" w:lineRule="auto"/>
    </w:pPr>
    <w:rPr>
      <w:sz w:val="20"/>
      <w:szCs w:val="20"/>
    </w:rPr>
  </w:style>
  <w:style w:type="character" w:customStyle="1" w:styleId="FootnoteTextChar">
    <w:name w:val="Footnote Text Char"/>
    <w:basedOn w:val="DefaultParagraphFont"/>
    <w:link w:val="FootnoteText"/>
    <w:uiPriority w:val="99"/>
    <w:semiHidden/>
    <w:rsid w:val="00A57EE1"/>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A57EE1"/>
    <w:rPr>
      <w:vertAlign w:val="superscript"/>
    </w:rPr>
  </w:style>
  <w:style w:type="character" w:styleId="UnresolvedMention">
    <w:name w:val="Unresolved Mention"/>
    <w:basedOn w:val="DefaultParagraphFont"/>
    <w:uiPriority w:val="99"/>
    <w:semiHidden/>
    <w:unhideWhenUsed/>
    <w:rsid w:val="002A7290"/>
    <w:rPr>
      <w:color w:val="605E5C"/>
      <w:shd w:val="clear" w:color="auto" w:fill="E1DFDD"/>
    </w:rPr>
  </w:style>
  <w:style w:type="character" w:styleId="CommentReference">
    <w:name w:val="annotation reference"/>
    <w:basedOn w:val="DefaultParagraphFont"/>
    <w:uiPriority w:val="99"/>
    <w:semiHidden/>
    <w:unhideWhenUsed/>
    <w:rsid w:val="00123042"/>
    <w:rPr>
      <w:sz w:val="16"/>
      <w:szCs w:val="16"/>
    </w:rPr>
  </w:style>
  <w:style w:type="paragraph" w:styleId="CommentText">
    <w:name w:val="annotation text"/>
    <w:basedOn w:val="Normal"/>
    <w:link w:val="CommentTextChar"/>
    <w:uiPriority w:val="99"/>
    <w:semiHidden/>
    <w:unhideWhenUsed/>
    <w:rsid w:val="00123042"/>
    <w:pPr>
      <w:spacing w:line="240" w:lineRule="auto"/>
    </w:pPr>
    <w:rPr>
      <w:sz w:val="20"/>
      <w:szCs w:val="20"/>
    </w:rPr>
  </w:style>
  <w:style w:type="character" w:customStyle="1" w:styleId="CommentTextChar">
    <w:name w:val="Comment Text Char"/>
    <w:basedOn w:val="DefaultParagraphFont"/>
    <w:link w:val="CommentText"/>
    <w:uiPriority w:val="99"/>
    <w:semiHidden/>
    <w:rsid w:val="0012304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123042"/>
    <w:rPr>
      <w:bCs/>
    </w:rPr>
  </w:style>
  <w:style w:type="character" w:customStyle="1" w:styleId="CommentSubjectChar">
    <w:name w:val="Comment Subject Char"/>
    <w:basedOn w:val="CommentTextChar"/>
    <w:link w:val="CommentSubject"/>
    <w:uiPriority w:val="99"/>
    <w:semiHidden/>
    <w:rsid w:val="00123042"/>
    <w:rPr>
      <w:rFonts w:eastAsiaTheme="minorEastAsia"/>
      <w:b/>
      <w:bCs/>
      <w:color w:val="082A75" w:themeColor="text2"/>
      <w:sz w:val="20"/>
      <w:szCs w:val="20"/>
    </w:rPr>
  </w:style>
  <w:style w:type="table" w:styleId="GridTable1Light-Accent3">
    <w:name w:val="Grid Table 1 Light Accent 3"/>
    <w:basedOn w:val="TableNormal"/>
    <w:uiPriority w:val="46"/>
    <w:rsid w:val="0002597C"/>
    <w:pPr>
      <w:spacing w:after="0" w:line="240" w:lineRule="auto"/>
    </w:pPr>
    <w:rPr>
      <w:kern w:val="2"/>
      <w:sz w:val="22"/>
      <w:szCs w:val="22"/>
      <w14:ligatures w14:val="standardContextual"/>
    </w:r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50626">
      <w:bodyDiv w:val="1"/>
      <w:marLeft w:val="0"/>
      <w:marRight w:val="0"/>
      <w:marTop w:val="0"/>
      <w:marBottom w:val="0"/>
      <w:divBdr>
        <w:top w:val="none" w:sz="0" w:space="0" w:color="auto"/>
        <w:left w:val="none" w:sz="0" w:space="0" w:color="auto"/>
        <w:bottom w:val="none" w:sz="0" w:space="0" w:color="auto"/>
        <w:right w:val="none" w:sz="0" w:space="0" w:color="auto"/>
      </w:divBdr>
    </w:div>
    <w:div w:id="371228188">
      <w:bodyDiv w:val="1"/>
      <w:marLeft w:val="0"/>
      <w:marRight w:val="0"/>
      <w:marTop w:val="0"/>
      <w:marBottom w:val="0"/>
      <w:divBdr>
        <w:top w:val="none" w:sz="0" w:space="0" w:color="auto"/>
        <w:left w:val="none" w:sz="0" w:space="0" w:color="auto"/>
        <w:bottom w:val="none" w:sz="0" w:space="0" w:color="auto"/>
        <w:right w:val="none" w:sz="0" w:space="0" w:color="auto"/>
      </w:divBdr>
      <w:divsChild>
        <w:div w:id="1205214482">
          <w:marLeft w:val="432"/>
          <w:marRight w:val="0"/>
          <w:marTop w:val="360"/>
          <w:marBottom w:val="0"/>
          <w:divBdr>
            <w:top w:val="none" w:sz="0" w:space="0" w:color="auto"/>
            <w:left w:val="none" w:sz="0" w:space="0" w:color="auto"/>
            <w:bottom w:val="none" w:sz="0" w:space="0" w:color="auto"/>
            <w:right w:val="none" w:sz="0" w:space="0" w:color="auto"/>
          </w:divBdr>
        </w:div>
        <w:div w:id="127476453">
          <w:marLeft w:val="864"/>
          <w:marRight w:val="0"/>
          <w:marTop w:val="200"/>
          <w:marBottom w:val="0"/>
          <w:divBdr>
            <w:top w:val="none" w:sz="0" w:space="0" w:color="auto"/>
            <w:left w:val="none" w:sz="0" w:space="0" w:color="auto"/>
            <w:bottom w:val="none" w:sz="0" w:space="0" w:color="auto"/>
            <w:right w:val="none" w:sz="0" w:space="0" w:color="auto"/>
          </w:divBdr>
        </w:div>
        <w:div w:id="544563323">
          <w:marLeft w:val="432"/>
          <w:marRight w:val="0"/>
          <w:marTop w:val="360"/>
          <w:marBottom w:val="0"/>
          <w:divBdr>
            <w:top w:val="none" w:sz="0" w:space="0" w:color="auto"/>
            <w:left w:val="none" w:sz="0" w:space="0" w:color="auto"/>
            <w:bottom w:val="none" w:sz="0" w:space="0" w:color="auto"/>
            <w:right w:val="none" w:sz="0" w:space="0" w:color="auto"/>
          </w:divBdr>
        </w:div>
        <w:div w:id="638799661">
          <w:marLeft w:val="864"/>
          <w:marRight w:val="0"/>
          <w:marTop w:val="200"/>
          <w:marBottom w:val="0"/>
          <w:divBdr>
            <w:top w:val="none" w:sz="0" w:space="0" w:color="auto"/>
            <w:left w:val="none" w:sz="0" w:space="0" w:color="auto"/>
            <w:bottom w:val="none" w:sz="0" w:space="0" w:color="auto"/>
            <w:right w:val="none" w:sz="0" w:space="0" w:color="auto"/>
          </w:divBdr>
        </w:div>
        <w:div w:id="2066101352">
          <w:marLeft w:val="864"/>
          <w:marRight w:val="0"/>
          <w:marTop w:val="200"/>
          <w:marBottom w:val="0"/>
          <w:divBdr>
            <w:top w:val="none" w:sz="0" w:space="0" w:color="auto"/>
            <w:left w:val="none" w:sz="0" w:space="0" w:color="auto"/>
            <w:bottom w:val="none" w:sz="0" w:space="0" w:color="auto"/>
            <w:right w:val="none" w:sz="0" w:space="0" w:color="auto"/>
          </w:divBdr>
        </w:div>
        <w:div w:id="1019354551">
          <w:marLeft w:val="864"/>
          <w:marRight w:val="0"/>
          <w:marTop w:val="200"/>
          <w:marBottom w:val="0"/>
          <w:divBdr>
            <w:top w:val="none" w:sz="0" w:space="0" w:color="auto"/>
            <w:left w:val="none" w:sz="0" w:space="0" w:color="auto"/>
            <w:bottom w:val="none" w:sz="0" w:space="0" w:color="auto"/>
            <w:right w:val="none" w:sz="0" w:space="0" w:color="auto"/>
          </w:divBdr>
        </w:div>
        <w:div w:id="1267035518">
          <w:marLeft w:val="432"/>
          <w:marRight w:val="0"/>
          <w:marTop w:val="360"/>
          <w:marBottom w:val="0"/>
          <w:divBdr>
            <w:top w:val="none" w:sz="0" w:space="0" w:color="auto"/>
            <w:left w:val="none" w:sz="0" w:space="0" w:color="auto"/>
            <w:bottom w:val="none" w:sz="0" w:space="0" w:color="auto"/>
            <w:right w:val="none" w:sz="0" w:space="0" w:color="auto"/>
          </w:divBdr>
        </w:div>
        <w:div w:id="543324623">
          <w:marLeft w:val="864"/>
          <w:marRight w:val="0"/>
          <w:marTop w:val="200"/>
          <w:marBottom w:val="0"/>
          <w:divBdr>
            <w:top w:val="none" w:sz="0" w:space="0" w:color="auto"/>
            <w:left w:val="none" w:sz="0" w:space="0" w:color="auto"/>
            <w:bottom w:val="none" w:sz="0" w:space="0" w:color="auto"/>
            <w:right w:val="none" w:sz="0" w:space="0" w:color="auto"/>
          </w:divBdr>
        </w:div>
        <w:div w:id="1705596405">
          <w:marLeft w:val="864"/>
          <w:marRight w:val="0"/>
          <w:marTop w:val="200"/>
          <w:marBottom w:val="0"/>
          <w:divBdr>
            <w:top w:val="none" w:sz="0" w:space="0" w:color="auto"/>
            <w:left w:val="none" w:sz="0" w:space="0" w:color="auto"/>
            <w:bottom w:val="none" w:sz="0" w:space="0" w:color="auto"/>
            <w:right w:val="none" w:sz="0" w:space="0" w:color="auto"/>
          </w:divBdr>
        </w:div>
        <w:div w:id="2001690217">
          <w:marLeft w:val="864"/>
          <w:marRight w:val="0"/>
          <w:marTop w:val="200"/>
          <w:marBottom w:val="0"/>
          <w:divBdr>
            <w:top w:val="none" w:sz="0" w:space="0" w:color="auto"/>
            <w:left w:val="none" w:sz="0" w:space="0" w:color="auto"/>
            <w:bottom w:val="none" w:sz="0" w:space="0" w:color="auto"/>
            <w:right w:val="none" w:sz="0" w:space="0" w:color="auto"/>
          </w:divBdr>
        </w:div>
      </w:divsChild>
    </w:div>
    <w:div w:id="797378736">
      <w:bodyDiv w:val="1"/>
      <w:marLeft w:val="0"/>
      <w:marRight w:val="0"/>
      <w:marTop w:val="0"/>
      <w:marBottom w:val="0"/>
      <w:divBdr>
        <w:top w:val="none" w:sz="0" w:space="0" w:color="auto"/>
        <w:left w:val="none" w:sz="0" w:space="0" w:color="auto"/>
        <w:bottom w:val="none" w:sz="0" w:space="0" w:color="auto"/>
        <w:right w:val="none" w:sz="0" w:space="0" w:color="auto"/>
      </w:divBdr>
    </w:div>
    <w:div w:id="1021974946">
      <w:bodyDiv w:val="1"/>
      <w:marLeft w:val="0"/>
      <w:marRight w:val="0"/>
      <w:marTop w:val="0"/>
      <w:marBottom w:val="0"/>
      <w:divBdr>
        <w:top w:val="none" w:sz="0" w:space="0" w:color="auto"/>
        <w:left w:val="none" w:sz="0" w:space="0" w:color="auto"/>
        <w:bottom w:val="none" w:sz="0" w:space="0" w:color="auto"/>
        <w:right w:val="none" w:sz="0" w:space="0" w:color="auto"/>
      </w:divBdr>
    </w:div>
    <w:div w:id="212665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en-US%7bD8F431C2-AA71-4CDC-8239-C610849A155D%7d\%7b3080C46B-8CB6-4F57-B616-3E88EE91BAC9%7dtf1639285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Forrest Colliver
AGG-RAMI-202005-001</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42061-AE2B-4290-96E6-FED9FA01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{3080C46B-8CB6-4F57-B616-3E88EE91BAC9}tf16392850</Template>
  <TotalTime>58</TotalTime>
  <Pages>12</Pages>
  <Words>4096</Words>
  <Characters>23348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Forrest Colliver</dc:creator>
  <cp:keywords/>
  <cp:lastModifiedBy>Lee Carlson</cp:lastModifiedBy>
  <cp:revision>39</cp:revision>
  <cp:lastPrinted>2020-05-20T17:00:00Z</cp:lastPrinted>
  <dcterms:created xsi:type="dcterms:W3CDTF">2024-08-23T11:46:00Z</dcterms:created>
  <dcterms:modified xsi:type="dcterms:W3CDTF">2024-08-25T18:20:00Z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